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EE23" w14:textId="0A3A6D9E" w:rsidR="00C31EF7" w:rsidRPr="009E185F" w:rsidRDefault="00C31EF7" w:rsidP="00C31EF7">
      <w:pPr>
        <w:pStyle w:val="BodyText"/>
        <w:rPr>
          <w:b/>
          <w:bCs/>
          <w:lang w:val="lv-LV"/>
        </w:rPr>
      </w:pPr>
      <w:r w:rsidRPr="009E185F">
        <w:rPr>
          <w:b/>
          <w:bCs/>
          <w:lang w:val="lv-LV"/>
        </w:rPr>
        <w:t>Daugavas Vanagu Ņujorkā kopsapulce 2022. gada 24. aprīlī.</w:t>
      </w:r>
    </w:p>
    <w:p w14:paraId="525E7BAC" w14:textId="77777777" w:rsidR="00C31EF7" w:rsidRPr="009E185F" w:rsidRDefault="00C31EF7" w:rsidP="00C31EF7">
      <w:pPr>
        <w:pStyle w:val="BodyText"/>
        <w:rPr>
          <w:lang w:val="lv-LV"/>
        </w:rPr>
      </w:pPr>
      <w:r w:rsidRPr="009E185F">
        <w:rPr>
          <w:lang w:val="lv-LV"/>
        </w:rPr>
        <w:t>Pēc jauno biedru uzņemšanas, sapulce ievēlēja Intu Rupneru par pilnsapulces priekšsēdi (otrs kandidāts Valdis Čirksts). Par sekretāri tika ievēlēta Laura Avena (otra kandidāte Līga Freimane). Sapulci pirms vēlēšanām protokolēja Līga Freimane.</w:t>
      </w:r>
    </w:p>
    <w:p w14:paraId="65F313EB" w14:textId="77777777" w:rsidR="00C31EF7" w:rsidRPr="009E185F" w:rsidRDefault="00C31EF7" w:rsidP="00C31EF7">
      <w:pPr>
        <w:pStyle w:val="BodyText"/>
        <w:rPr>
          <w:lang w:val="lv-LV"/>
        </w:rPr>
      </w:pPr>
      <w:r w:rsidRPr="009E185F">
        <w:rPr>
          <w:lang w:val="lv-LV"/>
        </w:rPr>
        <w:t>Jānis Kancāns ierosināja iekļaut divus papildus punktus dienas kārtībā:</w:t>
      </w:r>
    </w:p>
    <w:p w14:paraId="39500147" w14:textId="5F7171E9" w:rsidR="00C31EF7" w:rsidRPr="009E185F" w:rsidRDefault="00C31EF7" w:rsidP="00C31EF7">
      <w:pPr>
        <w:pStyle w:val="BodyText"/>
        <w:numPr>
          <w:ilvl w:val="0"/>
          <w:numId w:val="14"/>
        </w:numPr>
        <w:rPr>
          <w:lang w:val="lv-LV"/>
        </w:rPr>
      </w:pPr>
      <w:r w:rsidRPr="009E185F">
        <w:rPr>
          <w:lang w:val="lv-LV"/>
        </w:rPr>
        <w:t>proponē apskatīt un izvērtēt prezidenta Levita viesošanās noraidījumu 2021. gada 19. septembrī; un</w:t>
      </w:r>
    </w:p>
    <w:p w14:paraId="3D705A0B" w14:textId="7A6405A2" w:rsidR="00C31EF7" w:rsidRPr="009E185F" w:rsidRDefault="00C31EF7" w:rsidP="00C31EF7">
      <w:pPr>
        <w:pStyle w:val="BodyText"/>
        <w:numPr>
          <w:ilvl w:val="0"/>
          <w:numId w:val="14"/>
        </w:numPr>
        <w:rPr>
          <w:lang w:val="lv-LV"/>
        </w:rPr>
      </w:pPr>
      <w:r w:rsidRPr="009E185F">
        <w:rPr>
          <w:lang w:val="lv-LV"/>
        </w:rPr>
        <w:t>Atsevišķi dienas kārtībā izskatīt un uzklausīt revīzijas komitejas bažas.</w:t>
      </w:r>
    </w:p>
    <w:p w14:paraId="6B41786E" w14:textId="77777777" w:rsidR="00C31EF7" w:rsidRPr="009E185F" w:rsidRDefault="00C31EF7" w:rsidP="00C31EF7">
      <w:pPr>
        <w:pStyle w:val="BodyText"/>
        <w:rPr>
          <w:lang w:val="lv-LV"/>
        </w:rPr>
      </w:pPr>
      <w:r w:rsidRPr="009E185F">
        <w:rPr>
          <w:lang w:val="lv-LV"/>
        </w:rPr>
        <w:t>Jānis Kancāns uzsvēra, ka dienas kārtībā nav iekļauts specifisks punkts par prezidenta Levita noraidīšanu, un ka šis ir viens no iemesliem, kāpēc tik daudzi cilvēki ir šodien ieradusies.</w:t>
      </w:r>
    </w:p>
    <w:p w14:paraId="672AF848" w14:textId="12583491" w:rsidR="00C31EF7" w:rsidRPr="009E185F" w:rsidRDefault="00C31EF7" w:rsidP="00C31EF7">
      <w:pPr>
        <w:pStyle w:val="BodyText"/>
        <w:rPr>
          <w:lang w:val="lv-LV"/>
        </w:rPr>
      </w:pPr>
      <w:r w:rsidRPr="009E185F">
        <w:rPr>
          <w:lang w:val="lv-LV"/>
        </w:rPr>
        <w:t xml:space="preserve">Ints Rupners nolasīja dienas kārtību un minēja, ka iepriekšējās valdes ziņojumu laikā šis varētu būt jau iekļauts. Šajā laikā viņš pieminēja Vanadžu kopu. Ingrīda Valdmanis ziņoja, ka Vanadžu kopas vairs nav, bet Valdai (Rainey) tika atstāts amats, jo viņai </w:t>
      </w:r>
      <w:r w:rsidR="00A20F07">
        <w:rPr>
          <w:lang w:val="lv-LV"/>
        </w:rPr>
        <w:t>“</w:t>
      </w:r>
      <w:r w:rsidRPr="009E185F">
        <w:rPr>
          <w:lang w:val="lv-LV"/>
        </w:rPr>
        <w:t>patīkot braukt uz Vanadžu saietiem.</w:t>
      </w:r>
      <w:r w:rsidR="00A20F07">
        <w:rPr>
          <w:lang w:val="lv-LV"/>
        </w:rPr>
        <w:t>”</w:t>
      </w:r>
    </w:p>
    <w:p w14:paraId="39B875D0" w14:textId="704C5E6F" w:rsidR="00C31EF7" w:rsidRPr="009E185F" w:rsidRDefault="00C31EF7" w:rsidP="00C31EF7">
      <w:pPr>
        <w:pStyle w:val="BodyText"/>
        <w:rPr>
          <w:lang w:val="lv-LV"/>
        </w:rPr>
      </w:pPr>
      <w:r w:rsidRPr="009E185F">
        <w:rPr>
          <w:lang w:val="lv-LV"/>
        </w:rPr>
        <w:t>Pēc īsām debatēm no zāles, Ints Rupners ieteica nodot balsošanai iekļaut dienas kārtībā diskusiju par prezidenta Levita vizītes noraidīšanu. Zāle atbalstīja un lēmums tika nodots balsošanai:</w:t>
      </w:r>
    </w:p>
    <w:p w14:paraId="4F0423F8" w14:textId="40B28396" w:rsidR="00C31EF7" w:rsidRPr="009E185F" w:rsidRDefault="00C31EF7" w:rsidP="00C31EF7">
      <w:pPr>
        <w:pStyle w:val="BodyText"/>
        <w:rPr>
          <w:lang w:val="lv-LV"/>
        </w:rPr>
      </w:pPr>
      <w:r w:rsidRPr="009E185F">
        <w:rPr>
          <w:b/>
          <w:bCs/>
          <w:lang w:val="lv-LV"/>
        </w:rPr>
        <w:t>Balsojums</w:t>
      </w:r>
      <w:r w:rsidRPr="009E185F">
        <w:rPr>
          <w:lang w:val="lv-LV"/>
        </w:rPr>
        <w:t>: 50 par (klātienē) +2 neklātienē.</w:t>
      </w:r>
    </w:p>
    <w:p w14:paraId="6CE4B157" w14:textId="75E0F14D" w:rsidR="00C31EF7" w:rsidRPr="009E185F" w:rsidRDefault="00C31EF7" w:rsidP="00C31EF7">
      <w:pPr>
        <w:pStyle w:val="BodyText"/>
        <w:rPr>
          <w:lang w:val="lv-LV"/>
        </w:rPr>
      </w:pPr>
      <w:r w:rsidRPr="009E185F">
        <w:rPr>
          <w:lang w:val="lv-LV"/>
        </w:rPr>
        <w:t xml:space="preserve">Ar šo tika nolemts, ka dienas kārtībā ir iekļauts jauns punkts (6. punkts dienas kārtībā, iepriekšējais 6. punkts un tam sekojošie tika pabīdīti par vienu vietu uz leju). </w:t>
      </w:r>
    </w:p>
    <w:p w14:paraId="3389D3AC" w14:textId="77777777" w:rsidR="00C31EF7" w:rsidRPr="009E185F" w:rsidRDefault="00C31EF7" w:rsidP="00C31EF7">
      <w:pPr>
        <w:pStyle w:val="BodyText"/>
        <w:rPr>
          <w:lang w:val="lv-LV"/>
        </w:rPr>
      </w:pPr>
      <w:r w:rsidRPr="009E185F">
        <w:rPr>
          <w:lang w:val="lv-LV"/>
        </w:rPr>
        <w:t>Sapulcē sekoja iepriekšējās sapulces protokola nolasīšana, ko izpildīja Valdis Čirksts.</w:t>
      </w:r>
    </w:p>
    <w:p w14:paraId="57C8395E" w14:textId="42D3F461" w:rsidR="00C31EF7" w:rsidRPr="009E185F" w:rsidRDefault="00C31EF7" w:rsidP="00C31EF7">
      <w:pPr>
        <w:pStyle w:val="BodyText"/>
        <w:rPr>
          <w:lang w:val="lv-LV"/>
        </w:rPr>
      </w:pPr>
      <w:r w:rsidRPr="009E185F">
        <w:rPr>
          <w:lang w:val="lv-LV"/>
        </w:rPr>
        <w:t xml:space="preserve">Uldis Bluķis iebilda, ka Eleonora Šturma ir ar burtu </w:t>
      </w:r>
      <w:r w:rsidR="00A20F07">
        <w:rPr>
          <w:lang w:val="lv-LV"/>
        </w:rPr>
        <w:t>“</w:t>
      </w:r>
      <w:r w:rsidRPr="009E185F">
        <w:rPr>
          <w:lang w:val="lv-LV"/>
        </w:rPr>
        <w:t>a</w:t>
      </w:r>
      <w:r w:rsidR="00A20F07">
        <w:rPr>
          <w:lang w:val="lv-LV"/>
        </w:rPr>
        <w:t>”</w:t>
      </w:r>
      <w:r w:rsidRPr="009E185F">
        <w:rPr>
          <w:lang w:val="lv-LV"/>
        </w:rPr>
        <w:t xml:space="preserve"> uzvārda beigās, Jo šis uzvārds ir atvasināts no vīriešu dzimtas uzvārda Šturms.</w:t>
      </w:r>
    </w:p>
    <w:p w14:paraId="3B18148E" w14:textId="77777777" w:rsidR="00C31EF7" w:rsidRPr="009E185F" w:rsidRDefault="00C31EF7" w:rsidP="00C31EF7">
      <w:pPr>
        <w:pStyle w:val="BodyText"/>
        <w:rPr>
          <w:lang w:val="lv-LV"/>
        </w:rPr>
      </w:pPr>
      <w:r w:rsidRPr="009E185F">
        <w:rPr>
          <w:lang w:val="lv-LV"/>
        </w:rPr>
        <w:t>Valdis Čirksts apstiprināja, ka protokols tiks labots.</w:t>
      </w:r>
    </w:p>
    <w:p w14:paraId="1D6B96EC" w14:textId="385B6EFF" w:rsidR="00C31EF7" w:rsidRPr="009E185F" w:rsidRDefault="00A20F07" w:rsidP="00C31EF7">
      <w:pPr>
        <w:pStyle w:val="BodyText"/>
        <w:rPr>
          <w:lang w:val="lv-LV"/>
        </w:rPr>
      </w:pPr>
      <w:r>
        <w:rPr>
          <w:lang w:val="lv-LV"/>
        </w:rPr>
        <w:t xml:space="preserve">Sekoja valdes priekšsēža Imanta Kalniņa ziņojums. </w:t>
      </w:r>
      <w:r w:rsidR="00C31EF7" w:rsidRPr="009E185F">
        <w:rPr>
          <w:lang w:val="lv-LV"/>
        </w:rPr>
        <w:t xml:space="preserve">Imants Kalniņš ziņoja, ka ir bijis grūts gads un esam attālinājušies. Esot piedalījies ALA kongresā caur Zoom. Par ALA </w:t>
      </w:r>
      <w:r w:rsidR="00B1723D" w:rsidRPr="009E185F">
        <w:rPr>
          <w:lang w:val="lv-LV"/>
        </w:rPr>
        <w:t>kongresu</w:t>
      </w:r>
      <w:r w:rsidR="00C31EF7" w:rsidRPr="009E185F">
        <w:rPr>
          <w:lang w:val="lv-LV"/>
        </w:rPr>
        <w:t xml:space="preserve"> viss esot uzrakstīts avīzē. Ziņoja, ka organizācija turās un visi skatās nākotnē. Tika minēts, ka daudzi leģionāri aiziet aizsaulē. Esot izteikts lūgums no K. Vanaga</w:t>
      </w:r>
      <w:r w:rsidR="00B1723D" w:rsidRPr="009E185F">
        <w:rPr>
          <w:rStyle w:val="FootnoteReference"/>
          <w:lang w:val="lv-LV"/>
        </w:rPr>
        <w:footnoteReference w:id="1"/>
      </w:r>
      <w:r w:rsidR="00C31EF7" w:rsidRPr="009E185F">
        <w:rPr>
          <w:lang w:val="lv-LV"/>
        </w:rPr>
        <w:t xml:space="preserve"> par ziedojumu atvaļinātiem virsniekiem Latvijā 500 USD apmērā. Inese Zeimule paskaidroja, ka šis ziedojums tiekot veikts ikgadēji, un K. Vanags vienmēr sakot, ka vajag naudu </w:t>
      </w:r>
      <w:r w:rsidR="00B1723D" w:rsidRPr="009E185F">
        <w:rPr>
          <w:lang w:val="lv-LV"/>
        </w:rPr>
        <w:t>“</w:t>
      </w:r>
      <w:r w:rsidR="00C31EF7" w:rsidRPr="009E185F">
        <w:rPr>
          <w:lang w:val="lv-LV"/>
        </w:rPr>
        <w:t>maniem čomiem.</w:t>
      </w:r>
      <w:r w:rsidR="00B1723D" w:rsidRPr="009E185F">
        <w:rPr>
          <w:lang w:val="lv-LV"/>
        </w:rPr>
        <w:t>”</w:t>
      </w:r>
      <w:r w:rsidR="00C31EF7" w:rsidRPr="009E185F">
        <w:rPr>
          <w:lang w:val="lv-LV"/>
        </w:rPr>
        <w:t xml:space="preserve"> Vienmēr esot doti 1</w:t>
      </w:r>
      <w:r w:rsidR="00B1723D" w:rsidRPr="009E185F">
        <w:rPr>
          <w:lang w:val="lv-LV"/>
        </w:rPr>
        <w:t>,</w:t>
      </w:r>
      <w:r w:rsidR="00C31EF7" w:rsidRPr="009E185F">
        <w:rPr>
          <w:lang w:val="lv-LV"/>
        </w:rPr>
        <w:t>000 USD.</w:t>
      </w:r>
      <w:r w:rsidR="00B1723D" w:rsidRPr="009E185F">
        <w:rPr>
          <w:lang w:val="lv-LV"/>
        </w:rPr>
        <w:t xml:space="preserve"> Lēmums par ziedojuma piešķiršanu netika tālāk izskatīts šajā kopsapulcē. </w:t>
      </w:r>
    </w:p>
    <w:p w14:paraId="4389A05E" w14:textId="77777777" w:rsidR="00C31EF7" w:rsidRPr="009E185F" w:rsidRDefault="00C31EF7" w:rsidP="00C31EF7">
      <w:pPr>
        <w:pStyle w:val="BodyText"/>
        <w:rPr>
          <w:lang w:val="lv-LV"/>
        </w:rPr>
      </w:pPr>
    </w:p>
    <w:p w14:paraId="11DA1EAD" w14:textId="3AB08D43" w:rsidR="00C31EF7" w:rsidRPr="009E185F" w:rsidRDefault="00A20F07" w:rsidP="00C31EF7">
      <w:pPr>
        <w:pStyle w:val="BodyText"/>
        <w:rPr>
          <w:lang w:val="lv-LV"/>
        </w:rPr>
      </w:pPr>
      <w:r>
        <w:rPr>
          <w:lang w:val="lv-LV"/>
        </w:rPr>
        <w:lastRenderedPageBreak/>
        <w:t xml:space="preserve">Tālāk sekoja Valdas Rainey ziņojums, </w:t>
      </w:r>
      <w:r w:rsidR="00C31EF7" w:rsidRPr="009E185F">
        <w:rPr>
          <w:lang w:val="lv-LV"/>
        </w:rPr>
        <w:t xml:space="preserve">Valda Rainey kā Vanadžu priekšniece deva ziņojumu, ka </w:t>
      </w:r>
      <w:r w:rsidR="00B1723D" w:rsidRPr="009E185F">
        <w:rPr>
          <w:lang w:val="lv-LV"/>
        </w:rPr>
        <w:t>ir</w:t>
      </w:r>
      <w:r w:rsidR="00C31EF7" w:rsidRPr="009E185F">
        <w:rPr>
          <w:lang w:val="lv-LV"/>
        </w:rPr>
        <w:t xml:space="preserve"> bijuši smagi divi gadi, kad NY štatā </w:t>
      </w:r>
      <w:r w:rsidR="00B1723D" w:rsidRPr="009E185F">
        <w:rPr>
          <w:lang w:val="lv-LV"/>
        </w:rPr>
        <w:t xml:space="preserve">nebijis atļauts </w:t>
      </w:r>
      <w:r w:rsidR="00C31EF7" w:rsidRPr="009E185F">
        <w:rPr>
          <w:lang w:val="lv-LV"/>
        </w:rPr>
        <w:t>pulcēties.</w:t>
      </w:r>
      <w:r w:rsidR="00B1723D" w:rsidRPr="009E185F">
        <w:rPr>
          <w:lang w:val="lv-LV"/>
        </w:rPr>
        <w:t xml:space="preserve"> Šī iemesla dēļ nav notikuši daudzi pasākumi.</w:t>
      </w:r>
      <w:r w:rsidR="00C31EF7" w:rsidRPr="009E185F">
        <w:rPr>
          <w:lang w:val="lv-LV"/>
        </w:rPr>
        <w:t xml:space="preserve"> Pieminēja 2019. gada Ziemassvētku tirdziņu un 70 gadu jubileju 2020. gada janvārī</w:t>
      </w:r>
      <w:r w:rsidR="00B1723D" w:rsidRPr="009E185F">
        <w:rPr>
          <w:lang w:val="lv-LV"/>
        </w:rPr>
        <w:t xml:space="preserve">, kā pēdējos “lielos” pasākumus. </w:t>
      </w:r>
    </w:p>
    <w:p w14:paraId="3911EB71" w14:textId="22281EAE" w:rsidR="00C31EF7" w:rsidRPr="009E185F" w:rsidRDefault="00C31EF7" w:rsidP="00B1723D">
      <w:pPr>
        <w:pStyle w:val="BodyText"/>
        <w:rPr>
          <w:vanish/>
          <w:color w:val="FF0000"/>
          <w:lang w:val="lv-LV"/>
        </w:rPr>
      </w:pPr>
      <w:r w:rsidRPr="009E185F">
        <w:rPr>
          <w:lang w:val="lv-LV"/>
        </w:rPr>
        <w:t>Valda Rainey arī minēja A. Kursieša vēstuli par Vanadzēm. Šī vēstule esot iekļāvusi jautājumu par Vanadžu priekšnieces amatu likvidēšanu.</w:t>
      </w:r>
      <w:r w:rsidR="00B1723D" w:rsidRPr="009E185F">
        <w:rPr>
          <w:lang w:val="lv-LV"/>
        </w:rPr>
        <w:t xml:space="preserve"> </w:t>
      </w:r>
      <w:r w:rsidR="00B1723D" w:rsidRPr="009E185F">
        <w:rPr>
          <w:vanish/>
          <w:lang w:val="lv-LV"/>
        </w:rPr>
        <w:t xml:space="preserve">Ņujorkas kopā </w:t>
      </w:r>
      <w:r w:rsidRPr="009E185F">
        <w:rPr>
          <w:lang w:val="lv-LV"/>
        </w:rPr>
        <w:t>Daugavas Vanagi un Vanadzes</w:t>
      </w:r>
      <w:r w:rsidR="00B1723D" w:rsidRPr="009E185F">
        <w:rPr>
          <w:lang w:val="lv-LV"/>
        </w:rPr>
        <w:t xml:space="preserve"> kā grupas</w:t>
      </w:r>
      <w:r w:rsidRPr="009E185F">
        <w:rPr>
          <w:lang w:val="lv-LV"/>
        </w:rPr>
        <w:t xml:space="preserve"> esot apvienot</w:t>
      </w:r>
      <w:r w:rsidR="00B1723D" w:rsidRPr="009E185F">
        <w:rPr>
          <w:lang w:val="lv-LV"/>
        </w:rPr>
        <w:t>as</w:t>
      </w:r>
      <w:r w:rsidRPr="009E185F">
        <w:rPr>
          <w:lang w:val="lv-LV"/>
        </w:rPr>
        <w:t xml:space="preserve"> jau 2018. gadā; Valda Rainey esot palikusi amatā tikai formāli</w:t>
      </w:r>
      <w:r w:rsidR="00B1723D" w:rsidRPr="009E185F">
        <w:rPr>
          <w:lang w:val="lv-LV"/>
        </w:rPr>
        <w:t>, kā jau tika minēts iepriekš.</w:t>
      </w:r>
      <w:r w:rsidRPr="009E185F">
        <w:rPr>
          <w:lang w:val="lv-LV"/>
        </w:rPr>
        <w:t xml:space="preserve"> </w:t>
      </w:r>
      <w:r w:rsidR="00EF1F37" w:rsidRPr="009E185F">
        <w:rPr>
          <w:lang w:val="lv-LV"/>
        </w:rPr>
        <w:t>Daugavas Vanagu o</w:t>
      </w:r>
      <w:r w:rsidRPr="009E185F">
        <w:rPr>
          <w:lang w:val="lv-LV"/>
        </w:rPr>
        <w:t>rganizācijā</w:t>
      </w:r>
      <w:r w:rsidR="00EF1F37" w:rsidRPr="009E185F">
        <w:rPr>
          <w:lang w:val="lv-LV"/>
        </w:rPr>
        <w:t xml:space="preserve"> kopumā</w:t>
      </w:r>
      <w:r w:rsidRPr="009E185F">
        <w:rPr>
          <w:lang w:val="lv-LV"/>
        </w:rPr>
        <w:t xml:space="preserve"> par šo nav vienotības, jo dažās vietās (piemēram Austrālijā)</w:t>
      </w:r>
      <w:r w:rsidR="00EF1F37" w:rsidRPr="009E185F">
        <w:rPr>
          <w:lang w:val="lv-LV"/>
        </w:rPr>
        <w:t xml:space="preserve"> Vanadžu kopas ir ļoti spēcīgas un aktīvas</w:t>
      </w:r>
      <w:r w:rsidRPr="009E185F">
        <w:rPr>
          <w:lang w:val="lv-LV"/>
        </w:rPr>
        <w:t xml:space="preserve">. </w:t>
      </w:r>
      <w:r w:rsidR="00EF1F37" w:rsidRPr="009E185F">
        <w:rPr>
          <w:lang w:val="lv-LV"/>
        </w:rPr>
        <w:t>Vanadžu k</w:t>
      </w:r>
      <w:r w:rsidRPr="009E185F">
        <w:rPr>
          <w:lang w:val="lv-LV"/>
        </w:rPr>
        <w:t xml:space="preserve">opas </w:t>
      </w:r>
      <w:r w:rsidR="00EF1F37" w:rsidRPr="009E185F">
        <w:rPr>
          <w:lang w:val="lv-LV"/>
        </w:rPr>
        <w:t>uzskata, ka šādu grupu atsevišķa noturēšana ir svarīga</w:t>
      </w:r>
      <w:r w:rsidRPr="009E185F">
        <w:rPr>
          <w:lang w:val="lv-LV"/>
        </w:rPr>
        <w:t xml:space="preserve">, lai sieviešu darbs nebūtu tikai pa virtuvi. Pašlaik šķiet, ka amats paliks vēl uz gadu. Valda Rainey </w:t>
      </w:r>
      <w:r w:rsidR="00EF1F37" w:rsidRPr="009E185F">
        <w:rPr>
          <w:lang w:val="lv-LV"/>
        </w:rPr>
        <w:t xml:space="preserve">teica, ka </w:t>
      </w:r>
      <w:r w:rsidRPr="009E185F">
        <w:rPr>
          <w:lang w:val="lv-LV"/>
        </w:rPr>
        <w:t>vairs negrib kandidēt</w:t>
      </w:r>
      <w:r w:rsidR="00EF1F37" w:rsidRPr="009E185F">
        <w:rPr>
          <w:lang w:val="lv-LV"/>
        </w:rPr>
        <w:t xml:space="preserve"> uz šo amatu</w:t>
      </w:r>
      <w:r w:rsidRPr="009E185F">
        <w:rPr>
          <w:lang w:val="lv-LV"/>
        </w:rPr>
        <w:t>.</w:t>
      </w:r>
    </w:p>
    <w:p w14:paraId="1DE3CC9C" w14:textId="1931800B" w:rsidR="00C31EF7" w:rsidRPr="009E185F" w:rsidRDefault="00C31EF7" w:rsidP="00C31EF7">
      <w:pPr>
        <w:pStyle w:val="BodyText"/>
        <w:rPr>
          <w:lang w:val="lv-LV"/>
        </w:rPr>
      </w:pPr>
      <w:r w:rsidRPr="009E185F">
        <w:rPr>
          <w:lang w:val="lv-LV"/>
        </w:rPr>
        <w:t xml:space="preserve">Tālāk sekoja kasieres Ingrīdas Valdmanes ziņojums. Viņa uzreiz </w:t>
      </w:r>
      <w:r w:rsidR="00A20F07">
        <w:rPr>
          <w:lang w:val="lv-LV"/>
        </w:rPr>
        <w:t>teica</w:t>
      </w:r>
      <w:r w:rsidRPr="009E185F">
        <w:rPr>
          <w:lang w:val="lv-LV"/>
        </w:rPr>
        <w:t>, ka revīzijas komisija zināšot labāk</w:t>
      </w:r>
      <w:r w:rsidR="00EF1F37" w:rsidRPr="009E185F">
        <w:rPr>
          <w:lang w:val="lv-LV"/>
        </w:rPr>
        <w:t xml:space="preserve"> par viņu</w:t>
      </w:r>
      <w:r w:rsidR="00A20F07">
        <w:rPr>
          <w:lang w:val="lv-LV"/>
        </w:rPr>
        <w:t>, bet esot gatava atbildēt uz jautājumiem</w:t>
      </w:r>
      <w:r w:rsidR="00EF1F37" w:rsidRPr="009E185F">
        <w:rPr>
          <w:lang w:val="lv-LV"/>
        </w:rPr>
        <w:t>.</w:t>
      </w:r>
      <w:r w:rsidRPr="009E185F">
        <w:rPr>
          <w:lang w:val="lv-LV"/>
        </w:rPr>
        <w:t xml:space="preserve"> </w:t>
      </w:r>
      <w:r w:rsidR="00EF1F37" w:rsidRPr="009E185F">
        <w:rPr>
          <w:lang w:val="lv-LV"/>
        </w:rPr>
        <w:t xml:space="preserve">Ingrīda Valdmane ziņoja, ka ienākumi </w:t>
      </w:r>
      <w:r w:rsidRPr="009E185F">
        <w:rPr>
          <w:lang w:val="lv-LV"/>
        </w:rPr>
        <w:t>esot 112,000 USD, no tiem lielums no mantojuma</w:t>
      </w:r>
      <w:r w:rsidR="00EF1F37" w:rsidRPr="009E185F">
        <w:rPr>
          <w:lang w:val="lv-LV"/>
        </w:rPr>
        <w:t xml:space="preserve"> (apmēram 70,000 USD)</w:t>
      </w:r>
      <w:r w:rsidRPr="009E185F">
        <w:rPr>
          <w:lang w:val="lv-LV"/>
        </w:rPr>
        <w:t>.</w:t>
      </w:r>
      <w:r w:rsidR="00EF1F37" w:rsidRPr="009E185F">
        <w:rPr>
          <w:lang w:val="lv-LV"/>
        </w:rPr>
        <w:t xml:space="preserve"> Viņa turpinājumā pieprasīja, lai viņai labāk uzdodot specifiskus jautājumus, jo viņai visas grāmatas esot </w:t>
      </w:r>
      <w:r w:rsidR="00A20F07">
        <w:rPr>
          <w:lang w:val="lv-LV"/>
        </w:rPr>
        <w:t>“</w:t>
      </w:r>
      <w:r w:rsidR="00EF1F37" w:rsidRPr="009E185F">
        <w:rPr>
          <w:lang w:val="lv-LV"/>
        </w:rPr>
        <w:t>pie rokas.</w:t>
      </w:r>
      <w:r w:rsidR="00A20F07">
        <w:rPr>
          <w:lang w:val="lv-LV"/>
        </w:rPr>
        <w:t>”</w:t>
      </w:r>
    </w:p>
    <w:p w14:paraId="2D9F7C54" w14:textId="5253FCCD" w:rsidR="00C31EF7" w:rsidRPr="009E185F" w:rsidRDefault="00C31EF7" w:rsidP="00C31EF7">
      <w:pPr>
        <w:pStyle w:val="BodyText"/>
        <w:rPr>
          <w:lang w:val="lv-LV"/>
        </w:rPr>
      </w:pPr>
      <w:r w:rsidRPr="009E185F">
        <w:rPr>
          <w:lang w:val="lv-LV"/>
        </w:rPr>
        <w:t>Ints Rupners aicināja klātesošos skatieties uz finansiālo pārskatu apkārtrakstā</w:t>
      </w:r>
      <w:r w:rsidR="00EF1F37" w:rsidRPr="009E185F">
        <w:rPr>
          <w:lang w:val="lv-LV"/>
        </w:rPr>
        <w:t xml:space="preserve">, lai redzētu, vai šeit esot kādi jautājumi. </w:t>
      </w:r>
    </w:p>
    <w:p w14:paraId="5A717323" w14:textId="16539210" w:rsidR="00C31EF7" w:rsidRPr="009E185F" w:rsidRDefault="00C31EF7" w:rsidP="00C31EF7">
      <w:pPr>
        <w:pStyle w:val="BodyText"/>
        <w:rPr>
          <w:lang w:val="lv-LV"/>
        </w:rPr>
      </w:pPr>
      <w:r w:rsidRPr="009E185F">
        <w:rPr>
          <w:lang w:val="lv-LV"/>
        </w:rPr>
        <w:t xml:space="preserve">Uldis Bluķis minēja, ka esot izskatījis protokolus sākot no 2018. gada un esot pamanījis ziedojumus skolām. Precīzi minēja, ka kāda medicīnas skola saņēmusi 10,000 USD 2019. gadā un ap 15,000 USD 2020. gadā. </w:t>
      </w:r>
      <w:r w:rsidR="00EF1F37" w:rsidRPr="009E185F">
        <w:rPr>
          <w:lang w:val="lv-LV"/>
        </w:rPr>
        <w:t>Kādas naudas summas esot pārskaitītas arī</w:t>
      </w:r>
      <w:r w:rsidRPr="009E185F">
        <w:rPr>
          <w:lang w:val="lv-LV"/>
        </w:rPr>
        <w:t xml:space="preserve"> Berklee College of </w:t>
      </w:r>
      <w:r w:rsidR="00EF1F37" w:rsidRPr="009E185F">
        <w:rPr>
          <w:lang w:val="lv-LV"/>
        </w:rPr>
        <w:t>M</w:t>
      </w:r>
      <w:r w:rsidRPr="009E185F">
        <w:rPr>
          <w:lang w:val="lv-LV"/>
        </w:rPr>
        <w:t>usic.</w:t>
      </w:r>
      <w:r w:rsidR="00EF1F37" w:rsidRPr="009E185F">
        <w:rPr>
          <w:lang w:val="lv-LV"/>
        </w:rPr>
        <w:t xml:space="preserve"> Uldis Bluķis vaicāja paskaidrot tiešāk, kā tiek izvērtēts, kuri studenti saņem šīs stipendijas, un kas šiem studenti ir. </w:t>
      </w:r>
    </w:p>
    <w:p w14:paraId="70E2386F" w14:textId="2AC844D9" w:rsidR="00C31EF7" w:rsidRPr="009E185F" w:rsidRDefault="00C31EF7" w:rsidP="00C31EF7">
      <w:pPr>
        <w:pStyle w:val="BodyText"/>
        <w:rPr>
          <w:lang w:val="lv-LV"/>
        </w:rPr>
      </w:pPr>
      <w:r w:rsidRPr="009E185F">
        <w:rPr>
          <w:lang w:val="lv-LV"/>
        </w:rPr>
        <w:t>Ingrīda Valdmane atbildēja, ka šī nauda esot par mācību maksu, ko Daugavas Vanagiem kā mērķziedojumu dod Sandra Tomlinsone. To esot iesācis Imants</w:t>
      </w:r>
      <w:r w:rsidR="00A20F07">
        <w:rPr>
          <w:lang w:val="lv-LV"/>
        </w:rPr>
        <w:t xml:space="preserve"> (Kalniņš)</w:t>
      </w:r>
      <w:r w:rsidRPr="009E185F">
        <w:rPr>
          <w:lang w:val="lv-LV"/>
        </w:rPr>
        <w:t>.</w:t>
      </w:r>
      <w:r w:rsidR="00F94BE1" w:rsidRPr="009E185F">
        <w:rPr>
          <w:lang w:val="lv-LV"/>
        </w:rPr>
        <w:t xml:space="preserve"> Šī iemesla dēļ, nauda nenākot no Daugavas Vanagu kasēm, bet tiekot tieši samaksāta kā ziedojums. Tad Daugavas Vanagi izrakstot čekus par </w:t>
      </w:r>
      <w:r w:rsidR="00A20F07">
        <w:rPr>
          <w:lang w:val="lv-LV"/>
        </w:rPr>
        <w:t>z</w:t>
      </w:r>
      <w:r w:rsidR="00F94BE1" w:rsidRPr="009E185F">
        <w:rPr>
          <w:lang w:val="lv-LV"/>
        </w:rPr>
        <w:t xml:space="preserve"> </w:t>
      </w:r>
      <w:r w:rsidR="00A20F07">
        <w:rPr>
          <w:lang w:val="lv-LV"/>
        </w:rPr>
        <w:t xml:space="preserve">iedojuma </w:t>
      </w:r>
      <w:r w:rsidR="00F94BE1" w:rsidRPr="009E185F">
        <w:rPr>
          <w:lang w:val="lv-LV"/>
        </w:rPr>
        <w:t xml:space="preserve">summām un iesniedzot tieši skolām kā mācību maksu. </w:t>
      </w:r>
    </w:p>
    <w:p w14:paraId="51340CCA" w14:textId="38CA4FDC" w:rsidR="00F94BE1" w:rsidRPr="009E185F" w:rsidRDefault="00C31EF7" w:rsidP="00C31EF7">
      <w:pPr>
        <w:pStyle w:val="BodyText"/>
        <w:rPr>
          <w:lang w:val="lv-LV"/>
        </w:rPr>
      </w:pPr>
      <w:r w:rsidRPr="009E185F">
        <w:rPr>
          <w:lang w:val="lv-LV"/>
        </w:rPr>
        <w:t>Ints Rupners uzstāja, ka ar šādiem mērķa ziedojumiem ir jābūt ļoti uzmanīgiem. Viņš vaicāja, vai I</w:t>
      </w:r>
      <w:r w:rsidR="00F94BE1" w:rsidRPr="009E185F">
        <w:rPr>
          <w:lang w:val="lv-LV"/>
        </w:rPr>
        <w:t>ngrīda</w:t>
      </w:r>
      <w:r w:rsidRPr="009E185F">
        <w:rPr>
          <w:lang w:val="lv-LV"/>
        </w:rPr>
        <w:t xml:space="preserve"> Valdmane saprot, ka viņi šādā veidā ļauj izvairīties no nodokļu maksāšanas, kas var izvērsties par noziegumu. </w:t>
      </w:r>
      <w:r w:rsidR="00F94BE1" w:rsidRPr="009E185F">
        <w:rPr>
          <w:lang w:val="lv-LV"/>
        </w:rPr>
        <w:t xml:space="preserve">Viņš paskaidroja, ka Daugavas Vanagi šādā veidā palīdz šīm trešajām personām izvairīties no nodokļu maksāšanas, padarot organizāciju līdzvainīgu. Ingrīda Valdmane izlikās pāsteigta par šādiem faktiem. </w:t>
      </w:r>
    </w:p>
    <w:p w14:paraId="2C7F5EA2" w14:textId="7444427A" w:rsidR="00F94BE1" w:rsidRPr="009E185F" w:rsidRDefault="00F94BE1" w:rsidP="00C31EF7">
      <w:pPr>
        <w:pStyle w:val="BodyText"/>
        <w:rPr>
          <w:lang w:val="lv-LV"/>
        </w:rPr>
      </w:pPr>
      <w:r w:rsidRPr="009E185F">
        <w:rPr>
          <w:lang w:val="lv-LV"/>
        </w:rPr>
        <w:t xml:space="preserve">Pat atsevišķiem skaitļiem radās neskaidrība, tāpēc tika proponēts, ka apkārtrakstā turpmāk tiks iekļauti kopējie ienakumi un izdevumi. </w:t>
      </w:r>
    </w:p>
    <w:p w14:paraId="1C575886" w14:textId="18C7A5DE" w:rsidR="00C31EF7" w:rsidRPr="009E185F" w:rsidRDefault="00C31EF7" w:rsidP="00C31EF7">
      <w:pPr>
        <w:pStyle w:val="BodyText"/>
        <w:rPr>
          <w:lang w:val="lv-LV"/>
        </w:rPr>
      </w:pPr>
      <w:r w:rsidRPr="009E185F">
        <w:rPr>
          <w:lang w:val="lv-LV"/>
        </w:rPr>
        <w:t>Gvido Teteris vaicāja</w:t>
      </w:r>
      <w:r w:rsidR="00F94BE1" w:rsidRPr="009E185F">
        <w:rPr>
          <w:lang w:val="lv-LV"/>
        </w:rPr>
        <w:t xml:space="preserve"> Ingrīdai Valdmanei</w:t>
      </w:r>
      <w:r w:rsidRPr="009E185F">
        <w:rPr>
          <w:lang w:val="lv-LV"/>
        </w:rPr>
        <w:t xml:space="preserve"> par kopējiem ziedojumiem šajā (2022.) kalendārajā gadā.</w:t>
      </w:r>
    </w:p>
    <w:p w14:paraId="3B95E968" w14:textId="726D3C12" w:rsidR="00C31EF7" w:rsidRPr="009E185F" w:rsidRDefault="00F94BE1" w:rsidP="00F94BE1">
      <w:pPr>
        <w:pStyle w:val="BodyText"/>
        <w:rPr>
          <w:lang w:val="lv-LV"/>
        </w:rPr>
      </w:pPr>
      <w:r w:rsidRPr="009E185F">
        <w:rPr>
          <w:lang w:val="lv-LV"/>
        </w:rPr>
        <w:t xml:space="preserve">Ingrīda Valdmane atbildēja, ka šogad uz Latviju ir aizsūtīta nauda, lai </w:t>
      </w:r>
      <w:r w:rsidR="00C31EF7" w:rsidRPr="009E185F">
        <w:rPr>
          <w:lang w:val="lv-LV"/>
        </w:rPr>
        <w:t>apmaksātu rēķinu par logiem. Bija paredzēt</w:t>
      </w:r>
      <w:r w:rsidR="00A20F07">
        <w:rPr>
          <w:lang w:val="lv-LV"/>
        </w:rPr>
        <w:t>s ziedot</w:t>
      </w:r>
      <w:r w:rsidR="00C31EF7" w:rsidRPr="009E185F">
        <w:rPr>
          <w:lang w:val="lv-LV"/>
        </w:rPr>
        <w:t xml:space="preserve"> 1</w:t>
      </w:r>
      <w:r w:rsidR="00A20F07">
        <w:rPr>
          <w:lang w:val="lv-LV"/>
        </w:rPr>
        <w:t>,</w:t>
      </w:r>
      <w:r w:rsidR="00C31EF7" w:rsidRPr="009E185F">
        <w:rPr>
          <w:lang w:val="lv-LV"/>
        </w:rPr>
        <w:t>000</w:t>
      </w:r>
      <w:r w:rsidRPr="009E185F">
        <w:rPr>
          <w:lang w:val="lv-LV"/>
        </w:rPr>
        <w:t xml:space="preserve"> </w:t>
      </w:r>
      <w:r w:rsidR="00C31EF7" w:rsidRPr="009E185F">
        <w:rPr>
          <w:lang w:val="lv-LV"/>
        </w:rPr>
        <w:t>USD, bet ar visu kopā iznāca 1</w:t>
      </w:r>
      <w:r w:rsidRPr="009E185F">
        <w:rPr>
          <w:lang w:val="lv-LV"/>
        </w:rPr>
        <w:t>,</w:t>
      </w:r>
      <w:r w:rsidR="00C31EF7" w:rsidRPr="009E185F">
        <w:rPr>
          <w:lang w:val="lv-LV"/>
        </w:rPr>
        <w:t>076 USD.</w:t>
      </w:r>
      <w:r w:rsidRPr="009E185F">
        <w:rPr>
          <w:lang w:val="lv-LV"/>
        </w:rPr>
        <w:t xml:space="preserve"> Nauda piešķirta arī </w:t>
      </w:r>
      <w:r w:rsidRPr="009E185F">
        <w:rPr>
          <w:lang w:val="lv-LV"/>
        </w:rPr>
        <w:lastRenderedPageBreak/>
        <w:t>deju kolektīvam Jumalīte (500 USD) un Dziesmu svētkiem (1</w:t>
      </w:r>
      <w:r w:rsidR="00A20F07">
        <w:rPr>
          <w:lang w:val="lv-LV"/>
        </w:rPr>
        <w:t>,</w:t>
      </w:r>
      <w:r w:rsidRPr="009E185F">
        <w:rPr>
          <w:lang w:val="lv-LV"/>
        </w:rPr>
        <w:t xml:space="preserve">000 USD). Esot saņemts arī pieprasījums no bērnu vidusskolas </w:t>
      </w:r>
      <w:r w:rsidR="00B8392B" w:rsidRPr="009E185F">
        <w:rPr>
          <w:lang w:val="lv-LV"/>
        </w:rPr>
        <w:t>piešķit stipendijas diviem bērniem</w:t>
      </w:r>
      <w:r w:rsidR="00B8392B" w:rsidRPr="009E185F">
        <w:rPr>
          <w:rStyle w:val="FootnoteReference"/>
          <w:lang w:val="lv-LV"/>
        </w:rPr>
        <w:footnoteReference w:id="2"/>
      </w:r>
      <w:r w:rsidR="00B8392B" w:rsidRPr="009E185F">
        <w:rPr>
          <w:lang w:val="lv-LV"/>
        </w:rPr>
        <w:t xml:space="preserve">. </w:t>
      </w:r>
    </w:p>
    <w:p w14:paraId="2A69B2BA" w14:textId="77777777" w:rsidR="00B8392B" w:rsidRPr="009E185F" w:rsidRDefault="00C31EF7" w:rsidP="00C31EF7">
      <w:pPr>
        <w:pStyle w:val="BodyText"/>
        <w:rPr>
          <w:lang w:val="lv-LV"/>
        </w:rPr>
      </w:pPr>
      <w:r w:rsidRPr="009E185F">
        <w:rPr>
          <w:lang w:val="lv-LV"/>
        </w:rPr>
        <w:t xml:space="preserve">2021. gadā </w:t>
      </w:r>
      <w:r w:rsidR="00B8392B" w:rsidRPr="009E185F">
        <w:rPr>
          <w:lang w:val="lv-LV"/>
        </w:rPr>
        <w:t>organizācija esot</w:t>
      </w:r>
      <w:r w:rsidRPr="009E185F">
        <w:rPr>
          <w:lang w:val="lv-LV"/>
        </w:rPr>
        <w:t xml:space="preserve"> ziedoju</w:t>
      </w:r>
      <w:r w:rsidR="00B8392B" w:rsidRPr="009E185F">
        <w:rPr>
          <w:lang w:val="lv-LV"/>
        </w:rPr>
        <w:t>s</w:t>
      </w:r>
      <w:r w:rsidRPr="009E185F">
        <w:rPr>
          <w:lang w:val="lv-LV"/>
        </w:rPr>
        <w:t xml:space="preserve">i apmēram 2,900 USD; </w:t>
      </w:r>
    </w:p>
    <w:p w14:paraId="1B6A385C" w14:textId="7229031F" w:rsidR="00C31EF7" w:rsidRPr="009E185F" w:rsidRDefault="00C31EF7" w:rsidP="00C31EF7">
      <w:pPr>
        <w:pStyle w:val="BodyText"/>
        <w:rPr>
          <w:lang w:val="lv-LV"/>
        </w:rPr>
      </w:pPr>
      <w:r w:rsidRPr="009E185F">
        <w:rPr>
          <w:lang w:val="lv-LV"/>
        </w:rPr>
        <w:t>2020. gadā aptuveni 3</w:t>
      </w:r>
      <w:r w:rsidR="00B8392B" w:rsidRPr="009E185F">
        <w:rPr>
          <w:lang w:val="lv-LV"/>
        </w:rPr>
        <w:t>,</w:t>
      </w:r>
      <w:r w:rsidRPr="009E185F">
        <w:rPr>
          <w:lang w:val="lv-LV"/>
        </w:rPr>
        <w:t>000 USD;</w:t>
      </w:r>
    </w:p>
    <w:p w14:paraId="5500ED06" w14:textId="3913A397" w:rsidR="00C31EF7" w:rsidRPr="009E185F" w:rsidRDefault="00C31EF7" w:rsidP="00C31EF7">
      <w:pPr>
        <w:pStyle w:val="BodyText"/>
        <w:rPr>
          <w:lang w:val="lv-LV"/>
        </w:rPr>
      </w:pPr>
      <w:r w:rsidRPr="009E185F">
        <w:rPr>
          <w:lang w:val="lv-LV"/>
        </w:rPr>
        <w:t>2019. gadā ap 9,000 USD</w:t>
      </w:r>
      <w:r w:rsidR="00B8392B" w:rsidRPr="009E185F">
        <w:rPr>
          <w:lang w:val="lv-LV"/>
        </w:rPr>
        <w:t xml:space="preserve">. Šis cipars neesot gluzi akurāts, jo iekļauj mērķziedojumu, kas tika iemaksāts un tad atdots skolai. </w:t>
      </w:r>
    </w:p>
    <w:p w14:paraId="1A01C3FA" w14:textId="04C39780" w:rsidR="00C31EF7" w:rsidRPr="009E185F" w:rsidRDefault="00B8392B" w:rsidP="00C31EF7">
      <w:pPr>
        <w:pStyle w:val="BodyText"/>
        <w:rPr>
          <w:lang w:val="lv-LV"/>
        </w:rPr>
      </w:pPr>
      <w:r w:rsidRPr="009E185F">
        <w:rPr>
          <w:lang w:val="lv-LV"/>
        </w:rPr>
        <w:t>No zāles tika uzdots jautājums par to, vai ir veikti ziedojumi Ukrainai. Ukrainai ziedojumi neesot veikti. ALA esot prasījusi ziedot caur Sarkano krustu. Esot saņemts e-pasts no Kursīša kunga, lai nesūta ziedojumus katra organizācija atsevišķi, jo centralā valde esot jau ziedojumu nosūtījusi</w:t>
      </w:r>
      <w:r w:rsidR="00A20F07">
        <w:rPr>
          <w:lang w:val="lv-LV"/>
        </w:rPr>
        <w:t>.</w:t>
      </w:r>
      <w:r w:rsidRPr="009E185F">
        <w:rPr>
          <w:lang w:val="lv-LV"/>
        </w:rPr>
        <w:t xml:space="preserve"> </w:t>
      </w:r>
    </w:p>
    <w:p w14:paraId="50C80A10" w14:textId="77777777" w:rsidR="00C31EF7" w:rsidRPr="009E185F" w:rsidRDefault="00C31EF7" w:rsidP="00C31EF7">
      <w:pPr>
        <w:pStyle w:val="BodyText"/>
        <w:rPr>
          <w:lang w:val="lv-LV"/>
        </w:rPr>
      </w:pPr>
      <w:r w:rsidRPr="009E185F">
        <w:rPr>
          <w:lang w:val="lv-LV"/>
        </w:rPr>
        <w:t>Jānis Kancāns vaicāja, kā notiek remontu maksājumi.</w:t>
      </w:r>
    </w:p>
    <w:p w14:paraId="03255FEC" w14:textId="5E97B39C" w:rsidR="00C31EF7" w:rsidRPr="009E185F" w:rsidRDefault="00C31EF7" w:rsidP="00C31EF7">
      <w:pPr>
        <w:pStyle w:val="BodyText"/>
        <w:rPr>
          <w:lang w:val="lv-LV"/>
        </w:rPr>
      </w:pPr>
      <w:r w:rsidRPr="009E185F">
        <w:rPr>
          <w:lang w:val="lv-LV"/>
        </w:rPr>
        <w:t>Ingrīda Valdmanis atbildēja, ka sapulcēs tiek nolemts, kas tiks remontēts. Tika uzsvērts, ka māja esot bijusi kritiskā situācija; tā kā cilvēku nebija (Covid ierobežojumu dēļ), remonti tika uzsākti tagad. Vairākas problēmas tika atklātas, kad sienas tika atrautas vaļā.</w:t>
      </w:r>
      <w:r w:rsidR="00B8392B" w:rsidRPr="009E185F">
        <w:rPr>
          <w:lang w:val="lv-LV"/>
        </w:rPr>
        <w:t xml:space="preserve"> </w:t>
      </w:r>
      <w:r w:rsidRPr="009E185F">
        <w:rPr>
          <w:lang w:val="lv-LV"/>
        </w:rPr>
        <w:t>Ingrīda Valdmanis minēja, ka nevar vienmēr visu savākt. Esot dabūjusi paraksta tiesības</w:t>
      </w:r>
      <w:r w:rsidR="00B8392B" w:rsidRPr="009E185F">
        <w:rPr>
          <w:lang w:val="lv-LV"/>
        </w:rPr>
        <w:t xml:space="preserve"> čekiem</w:t>
      </w:r>
      <w:r w:rsidRPr="009E185F">
        <w:rPr>
          <w:lang w:val="lv-LV"/>
        </w:rPr>
        <w:t xml:space="preserve"> tikai pirms diviem mēnešiem. Esot mēģinājusi </w:t>
      </w:r>
      <w:r w:rsidR="00B8392B" w:rsidRPr="009E185F">
        <w:rPr>
          <w:lang w:val="lv-LV"/>
        </w:rPr>
        <w:t xml:space="preserve">tāpēc </w:t>
      </w:r>
      <w:r w:rsidRPr="009E185F">
        <w:rPr>
          <w:lang w:val="lv-LV"/>
        </w:rPr>
        <w:t>maksāt skaidrā naudā</w:t>
      </w:r>
      <w:r w:rsidR="00A20F07">
        <w:rPr>
          <w:rStyle w:val="FootnoteReference"/>
          <w:lang w:val="lv-LV"/>
        </w:rPr>
        <w:footnoteReference w:id="3"/>
      </w:r>
      <w:r w:rsidRPr="009E185F">
        <w:rPr>
          <w:lang w:val="lv-LV"/>
        </w:rPr>
        <w:t>; neviens neesot varējis aiziet uz banku. Citrreiz lietoju</w:t>
      </w:r>
      <w:r w:rsidR="00B8392B" w:rsidRPr="009E185F">
        <w:rPr>
          <w:lang w:val="lv-LV"/>
        </w:rPr>
        <w:t>s</w:t>
      </w:r>
      <w:r w:rsidRPr="009E185F">
        <w:rPr>
          <w:lang w:val="lv-LV"/>
        </w:rPr>
        <w:t>i Zelle</w:t>
      </w:r>
      <w:r w:rsidR="00B8392B" w:rsidRPr="009E185F">
        <w:rPr>
          <w:lang w:val="lv-LV"/>
        </w:rPr>
        <w:t>. Reizēm esot arī maksajusi ar</w:t>
      </w:r>
      <w:r w:rsidRPr="009E185F">
        <w:rPr>
          <w:lang w:val="lv-LV"/>
        </w:rPr>
        <w:t xml:space="preserve"> čeku.</w:t>
      </w:r>
    </w:p>
    <w:p w14:paraId="52E8DBA5" w14:textId="1354D0A9" w:rsidR="00C31EF7" w:rsidRPr="009E185F" w:rsidRDefault="00C31EF7" w:rsidP="00C31EF7">
      <w:pPr>
        <w:pStyle w:val="BodyText"/>
        <w:rPr>
          <w:lang w:val="lv-LV"/>
        </w:rPr>
      </w:pPr>
      <w:r w:rsidRPr="009E185F">
        <w:rPr>
          <w:lang w:val="lv-LV"/>
        </w:rPr>
        <w:t>Valde esot lēmusi ātri; tika izteikta uzslava Gilbertam</w:t>
      </w:r>
      <w:r w:rsidR="00850B35">
        <w:rPr>
          <w:lang w:val="lv-LV"/>
        </w:rPr>
        <w:t xml:space="preserve"> Kūsiņam</w:t>
      </w:r>
      <w:r w:rsidRPr="009E185F">
        <w:rPr>
          <w:lang w:val="lv-LV"/>
        </w:rPr>
        <w:t>, kur</w:t>
      </w:r>
      <w:r w:rsidR="00A20F07">
        <w:rPr>
          <w:lang w:val="lv-LV"/>
        </w:rPr>
        <w:t>am</w:t>
      </w:r>
      <w:r w:rsidRPr="009E185F">
        <w:rPr>
          <w:lang w:val="lv-LV"/>
        </w:rPr>
        <w:t xml:space="preserve"> </w:t>
      </w:r>
      <w:r w:rsidR="00A20F07">
        <w:rPr>
          <w:lang w:val="lv-LV"/>
        </w:rPr>
        <w:t>šis nams ļoti rūp</w:t>
      </w:r>
      <w:r w:rsidRPr="009E185F">
        <w:rPr>
          <w:lang w:val="lv-LV"/>
        </w:rPr>
        <w:t>. Tāmes esot dažādas. Minēja cenu starpību starp Priedaines virtuvi (101,000 USD) pret DV virtuvi (30,000 USD ar jaunu tehniku</w:t>
      </w:r>
      <w:r w:rsidR="00A20F07">
        <w:rPr>
          <w:lang w:val="lv-LV"/>
        </w:rPr>
        <w:t>)</w:t>
      </w:r>
      <w:r w:rsidRPr="009E185F">
        <w:rPr>
          <w:lang w:val="lv-LV"/>
        </w:rPr>
        <w:t>.</w:t>
      </w:r>
    </w:p>
    <w:p w14:paraId="4A3F33DD" w14:textId="5DEA01C1" w:rsidR="00C31EF7" w:rsidRPr="009E185F" w:rsidRDefault="00C31EF7" w:rsidP="00C31EF7">
      <w:pPr>
        <w:pStyle w:val="BodyText"/>
        <w:rPr>
          <w:lang w:val="lv-LV"/>
        </w:rPr>
      </w:pPr>
      <w:r w:rsidRPr="009E185F">
        <w:rPr>
          <w:lang w:val="lv-LV"/>
        </w:rPr>
        <w:t xml:space="preserve">Ints Rupners: pēdējo trīs gadu nodokļu deklarācijās redzēju, ka īres maksa ir 0, bet es zinu, ka </w:t>
      </w:r>
      <w:r w:rsidR="00850B35">
        <w:rPr>
          <w:lang w:val="lv-LV"/>
        </w:rPr>
        <w:t xml:space="preserve">ir </w:t>
      </w:r>
      <w:r w:rsidRPr="009E185F">
        <w:rPr>
          <w:lang w:val="lv-LV"/>
        </w:rPr>
        <w:t>cilvēki, kas īri maksā katru mēnesi par noteiktām summām. Es nerunāju par bēgļiem vai tautas deju kolektīviem. Jautājums ir, vai mēs melojam deklarācijās.</w:t>
      </w:r>
    </w:p>
    <w:p w14:paraId="176497D1" w14:textId="50957E06" w:rsidR="00C31EF7" w:rsidRPr="009E185F" w:rsidRDefault="00C31EF7" w:rsidP="00C31EF7">
      <w:pPr>
        <w:pStyle w:val="BodyText"/>
        <w:rPr>
          <w:lang w:val="lv-LV"/>
        </w:rPr>
      </w:pPr>
      <w:r w:rsidRPr="009E185F">
        <w:rPr>
          <w:lang w:val="lv-LV"/>
        </w:rPr>
        <w:t>Inese Z</w:t>
      </w:r>
      <w:r w:rsidR="00B8392B" w:rsidRPr="009E185F">
        <w:rPr>
          <w:lang w:val="lv-LV"/>
        </w:rPr>
        <w:t>eimule</w:t>
      </w:r>
      <w:r w:rsidRPr="009E185F">
        <w:rPr>
          <w:lang w:val="lv-LV"/>
        </w:rPr>
        <w:t xml:space="preserve"> atrunājās, ka tā šeit ir darīts no Avotiņa kunga laikiem.</w:t>
      </w:r>
      <w:r w:rsidR="00B8392B" w:rsidRPr="009E185F">
        <w:rPr>
          <w:lang w:val="lv-LV"/>
        </w:rPr>
        <w:t xml:space="preserve"> Esot cilvēki, kas atbrauc uz īsu laiku, esot, kas dzīvo ilgāk. Līgumu neesot</w:t>
      </w:r>
      <w:r w:rsidR="00A20F07">
        <w:rPr>
          <w:lang w:val="lv-LV"/>
        </w:rPr>
        <w:t>;</w:t>
      </w:r>
      <w:r w:rsidR="00B8392B" w:rsidRPr="009E185F">
        <w:rPr>
          <w:lang w:val="lv-LV"/>
        </w:rPr>
        <w:t xml:space="preserve"> ja esot bijis, tie esot pazaudēti. </w:t>
      </w:r>
    </w:p>
    <w:p w14:paraId="0920DBFC" w14:textId="03E778A4" w:rsidR="00C31EF7" w:rsidRPr="009E185F" w:rsidRDefault="00C31EF7" w:rsidP="00C31EF7">
      <w:pPr>
        <w:pStyle w:val="BodyText"/>
        <w:rPr>
          <w:lang w:val="lv-LV"/>
        </w:rPr>
      </w:pPr>
      <w:r w:rsidRPr="009E185F">
        <w:rPr>
          <w:lang w:val="lv-LV"/>
        </w:rPr>
        <w:t>Ints Rupners</w:t>
      </w:r>
      <w:r w:rsidR="00E52644">
        <w:rPr>
          <w:lang w:val="lv-LV"/>
        </w:rPr>
        <w:t xml:space="preserve"> teica ka</w:t>
      </w:r>
      <w:r w:rsidRPr="009E185F">
        <w:rPr>
          <w:lang w:val="lv-LV"/>
        </w:rPr>
        <w:t xml:space="preserve"> tā nevar runāt un pretī maksāt. Mēs</w:t>
      </w:r>
      <w:r w:rsidR="00E52644">
        <w:rPr>
          <w:lang w:val="lv-LV"/>
        </w:rPr>
        <w:t>(DV)</w:t>
      </w:r>
      <w:r w:rsidRPr="009E185F">
        <w:rPr>
          <w:lang w:val="lv-LV"/>
        </w:rPr>
        <w:t xml:space="preserve"> nedrīkstam </w:t>
      </w:r>
      <w:r w:rsidR="00E52644" w:rsidRPr="00E52644">
        <w:rPr>
          <w:lang w:val="lv-LV"/>
        </w:rPr>
        <w:t>ilgtermiņ</w:t>
      </w:r>
      <w:r w:rsidR="00E52644">
        <w:rPr>
          <w:lang w:val="lv-LV"/>
        </w:rPr>
        <w:t>ā</w:t>
      </w:r>
      <w:r w:rsidR="00E52644" w:rsidRPr="00E52644">
        <w:rPr>
          <w:lang w:val="lv-LV"/>
        </w:rPr>
        <w:t xml:space="preserve"> īrēt telpas, iekasēt īres un tad apgalvot ka no īres nav ienākumu</w:t>
      </w:r>
      <w:r w:rsidRPr="009E185F">
        <w:rPr>
          <w:lang w:val="lv-LV"/>
        </w:rPr>
        <w:t xml:space="preserve">. </w:t>
      </w:r>
      <w:r w:rsidR="00E52644">
        <w:rPr>
          <w:lang w:val="lv-LV"/>
        </w:rPr>
        <w:t>Norādīja, ka ir s</w:t>
      </w:r>
      <w:r w:rsidRPr="009E185F">
        <w:rPr>
          <w:lang w:val="lv-LV"/>
        </w:rPr>
        <w:t xml:space="preserve">varīgi visus dokumentus vienmēr turēt šeit. </w:t>
      </w:r>
      <w:r w:rsidR="00E52644">
        <w:rPr>
          <w:lang w:val="lv-LV"/>
        </w:rPr>
        <w:t xml:space="preserve">Minēja arī, ka šīs ir </w:t>
      </w:r>
      <w:r w:rsidRPr="009E185F">
        <w:rPr>
          <w:lang w:val="lv-LV"/>
        </w:rPr>
        <w:t>non-profit istabas domātas leģionāriem.</w:t>
      </w:r>
    </w:p>
    <w:p w14:paraId="4CA408B8" w14:textId="3EE30E2A" w:rsidR="00C31EF7" w:rsidRPr="009E185F" w:rsidRDefault="003266CA" w:rsidP="00C31EF7">
      <w:pPr>
        <w:pStyle w:val="BodyText"/>
        <w:rPr>
          <w:lang w:val="lv-LV"/>
        </w:rPr>
      </w:pPr>
      <w:r w:rsidRPr="009E185F">
        <w:rPr>
          <w:lang w:val="lv-LV"/>
        </w:rPr>
        <w:t xml:space="preserve">Atgriežoties pie jautājuma par nodokļu deklarāciju, </w:t>
      </w:r>
      <w:r w:rsidR="00C31EF7" w:rsidRPr="009E185F">
        <w:rPr>
          <w:lang w:val="lv-LV"/>
        </w:rPr>
        <w:t>Ints Rupners tieši vaicāja, vai ir apzināti iesniegts</w:t>
      </w:r>
      <w:r w:rsidR="00E52644">
        <w:rPr>
          <w:lang w:val="lv-LV"/>
        </w:rPr>
        <w:t xml:space="preserve"> nepareizs</w:t>
      </w:r>
      <w:r w:rsidR="00C31EF7" w:rsidRPr="009E185F">
        <w:rPr>
          <w:lang w:val="lv-LV"/>
        </w:rPr>
        <w:t xml:space="preserve"> </w:t>
      </w:r>
      <w:r w:rsidRPr="009E185F">
        <w:rPr>
          <w:lang w:val="lv-LV"/>
        </w:rPr>
        <w:t>“tax return” (nodokļu deklarācija)</w:t>
      </w:r>
      <w:r w:rsidR="006C2298" w:rsidRPr="009E185F">
        <w:rPr>
          <w:lang w:val="lv-LV"/>
        </w:rPr>
        <w:t xml:space="preserve">, kurā minēts, ka mājai ir 0 ienākumi no īrēšanas, </w:t>
      </w:r>
      <w:r w:rsidR="00E52644">
        <w:rPr>
          <w:lang w:val="lv-LV"/>
        </w:rPr>
        <w:t xml:space="preserve">un </w:t>
      </w:r>
      <w:r w:rsidR="006C2298" w:rsidRPr="009E185F">
        <w:rPr>
          <w:lang w:val="lv-LV"/>
        </w:rPr>
        <w:t>ko ir parakstījusi Ingrīda Valdmane</w:t>
      </w:r>
      <w:r w:rsidR="00C31EF7" w:rsidRPr="009E185F">
        <w:rPr>
          <w:lang w:val="lv-LV"/>
        </w:rPr>
        <w:t>.</w:t>
      </w:r>
    </w:p>
    <w:p w14:paraId="397099A6" w14:textId="432E4FE1" w:rsidR="00C31EF7" w:rsidRPr="009E185F" w:rsidRDefault="00C31EF7" w:rsidP="00C31EF7">
      <w:pPr>
        <w:pStyle w:val="BodyText"/>
        <w:rPr>
          <w:lang w:val="lv-LV"/>
        </w:rPr>
      </w:pPr>
      <w:r w:rsidRPr="009E185F">
        <w:rPr>
          <w:lang w:val="lv-LV"/>
        </w:rPr>
        <w:lastRenderedPageBreak/>
        <w:t>Ingrīda Valdman</w:t>
      </w:r>
      <w:r w:rsidR="006C2298" w:rsidRPr="009E185F">
        <w:rPr>
          <w:lang w:val="lv-LV"/>
        </w:rPr>
        <w:t>e</w:t>
      </w:r>
      <w:r w:rsidRPr="009E185F">
        <w:rPr>
          <w:lang w:val="lv-LV"/>
        </w:rPr>
        <w:t xml:space="preserve"> atbildēja apstiprinoši</w:t>
      </w:r>
      <w:r w:rsidR="006C2298" w:rsidRPr="009E185F">
        <w:rPr>
          <w:lang w:val="lv-LV"/>
        </w:rPr>
        <w:t xml:space="preserve">. Ints Rupners pārjautāja, vai viņa zinādama </w:t>
      </w:r>
      <w:r w:rsidR="00E52644">
        <w:rPr>
          <w:lang w:val="lv-LV"/>
        </w:rPr>
        <w:t>parakstījusi</w:t>
      </w:r>
      <w:r w:rsidR="006C2298" w:rsidRPr="009E185F">
        <w:rPr>
          <w:lang w:val="lv-LV"/>
        </w:rPr>
        <w:t xml:space="preserve"> nepatiesu nodokļu deklarāciju un Ingrīda Valdmane apstiprināja, ka </w:t>
      </w:r>
      <w:r w:rsidRPr="009E185F">
        <w:rPr>
          <w:lang w:val="lv-LV"/>
        </w:rPr>
        <w:t>ir zinājusi, ka paraksta nepatiesu nodokļu deklarāciju.</w:t>
      </w:r>
    </w:p>
    <w:p w14:paraId="2FC35105" w14:textId="5622FD15" w:rsidR="00C31EF7" w:rsidRPr="009E185F" w:rsidRDefault="00ED51EC" w:rsidP="00C31EF7">
      <w:pPr>
        <w:pStyle w:val="BodyText"/>
        <w:rPr>
          <w:lang w:val="lv-LV"/>
        </w:rPr>
      </w:pPr>
      <w:r>
        <w:rPr>
          <w:lang w:val="lv-LV"/>
        </w:rPr>
        <w:t>Tālāk tika vaicāts par to</w:t>
      </w:r>
      <w:r w:rsidR="006C2298" w:rsidRPr="009E185F">
        <w:rPr>
          <w:lang w:val="lv-LV"/>
        </w:rPr>
        <w:t>, ka 18,000 USD ir aizdoti kādai organizācijai LV100NY, kurā strādā</w:t>
      </w:r>
      <w:r>
        <w:rPr>
          <w:lang w:val="lv-LV"/>
        </w:rPr>
        <w:t>jot</w:t>
      </w:r>
      <w:r w:rsidR="006C2298" w:rsidRPr="009E185F">
        <w:rPr>
          <w:lang w:val="lv-LV"/>
        </w:rPr>
        <w:t xml:space="preserve"> 3 valdes locekļi. Tika lūgts paskaidrojums par šo organizāciju. </w:t>
      </w:r>
    </w:p>
    <w:p w14:paraId="12175932" w14:textId="649D3280" w:rsidR="00C31EF7" w:rsidRPr="009E185F" w:rsidRDefault="006C2298" w:rsidP="00C31EF7">
      <w:pPr>
        <w:pStyle w:val="BodyText"/>
        <w:rPr>
          <w:lang w:val="lv-LV"/>
        </w:rPr>
      </w:pPr>
      <w:r w:rsidRPr="009E185F">
        <w:rPr>
          <w:lang w:val="lv-LV"/>
        </w:rPr>
        <w:t>Valdis Čirksts skaidroja, ka Dauvagas Vanagu valde esot nolēmusi, ka 2018, gada maijā tais</w:t>
      </w:r>
      <w:r w:rsidR="00ED51EC">
        <w:rPr>
          <w:lang w:val="lv-LV"/>
        </w:rPr>
        <w:t>ī</w:t>
      </w:r>
      <w:r w:rsidRPr="009E185F">
        <w:rPr>
          <w:lang w:val="lv-LV"/>
        </w:rPr>
        <w:t xml:space="preserve">šot balli (Dzintara un Medus Balle). Lai turētu atsevišķi finanses, </w:t>
      </w:r>
      <w:r w:rsidR="00972AEF" w:rsidRPr="009E185F">
        <w:rPr>
          <w:lang w:val="lv-LV"/>
        </w:rPr>
        <w:t>tika izveidota korporācija LV100NY kā meitas uzņēmums Daugavas Vanagiem NY. Tās valdē esot Valdis Čirksts, Līga Freimane un Ingrīda Valdmane. 2020. gadā bija paredzēts organizēt otru balli, lai segtu zaudējumus</w:t>
      </w:r>
      <w:r w:rsidR="00ED51EC">
        <w:rPr>
          <w:lang w:val="lv-LV"/>
        </w:rPr>
        <w:t xml:space="preserve"> no pirmās balles</w:t>
      </w:r>
      <w:r w:rsidR="00972AEF" w:rsidRPr="009E185F">
        <w:rPr>
          <w:lang w:val="lv-LV"/>
        </w:rPr>
        <w:t xml:space="preserve">. </w:t>
      </w:r>
    </w:p>
    <w:p w14:paraId="6BABA841" w14:textId="59C69622" w:rsidR="00C31EF7" w:rsidRPr="009E185F" w:rsidRDefault="00972AEF" w:rsidP="00C31EF7">
      <w:pPr>
        <w:pStyle w:val="BodyText"/>
        <w:rPr>
          <w:lang w:val="lv-LV"/>
        </w:rPr>
      </w:pPr>
      <w:r w:rsidRPr="009E185F">
        <w:rPr>
          <w:lang w:val="lv-LV"/>
        </w:rPr>
        <w:t xml:space="preserve">Valdis Čirksts skaidroja, ka viss iznāca dārgāk nekā bija ieplānots, jo bija mākslinieki no Latvijas jau sarunāti, kā arī Prince George Ball Room jau bijusi rezervēta. Apsūdzēja klātesošos par to, ka neesot apmeklējuši balli, </w:t>
      </w:r>
      <w:r w:rsidR="00ED51EC">
        <w:rPr>
          <w:lang w:val="lv-LV"/>
        </w:rPr>
        <w:t xml:space="preserve">jo </w:t>
      </w:r>
      <w:r w:rsidRPr="009E185F">
        <w:rPr>
          <w:lang w:val="lv-LV"/>
        </w:rPr>
        <w:t>tad nebūtu bijis tāds parāds. Slavēja pasākumu, un</w:t>
      </w:r>
      <w:r w:rsidR="00ED51EC">
        <w:rPr>
          <w:lang w:val="lv-LV"/>
        </w:rPr>
        <w:t xml:space="preserve"> apgalvoja</w:t>
      </w:r>
      <w:r w:rsidRPr="009E185F">
        <w:rPr>
          <w:lang w:val="lv-LV"/>
        </w:rPr>
        <w:t xml:space="preserve"> ka esot bijušas grandiozas atsauksmes. </w:t>
      </w:r>
      <w:r w:rsidR="00ED51EC">
        <w:rPr>
          <w:lang w:val="lv-LV"/>
        </w:rPr>
        <w:t>Tāpat izteicās</w:t>
      </w:r>
      <w:r w:rsidRPr="009E185F">
        <w:rPr>
          <w:lang w:val="lv-LV"/>
        </w:rPr>
        <w:t>, ka ar 2020. gada balli būtu dabūjuši naudu atpakaļ. Revīzijas komisija šo esot jau apstiprinājusi. Šai organizācijai</w:t>
      </w:r>
      <w:r w:rsidR="00ED51EC">
        <w:rPr>
          <w:lang w:val="lv-LV"/>
        </w:rPr>
        <w:t xml:space="preserve"> (LV100NY)</w:t>
      </w:r>
      <w:r w:rsidRPr="009E185F">
        <w:rPr>
          <w:lang w:val="lv-LV"/>
        </w:rPr>
        <w:t xml:space="preserve"> nav kustības kopš balles 2018. gadā</w:t>
      </w:r>
      <w:r w:rsidR="00ED51EC">
        <w:rPr>
          <w:lang w:val="lv-LV"/>
        </w:rPr>
        <w:t>;</w:t>
      </w:r>
      <w:r w:rsidRPr="009E185F">
        <w:rPr>
          <w:lang w:val="lv-LV"/>
        </w:rPr>
        <w:t xml:space="preserve"> gaid</w:t>
      </w:r>
      <w:r w:rsidR="00ED51EC">
        <w:rPr>
          <w:lang w:val="lv-LV"/>
        </w:rPr>
        <w:t>ot</w:t>
      </w:r>
      <w:r w:rsidRPr="009E185F">
        <w:rPr>
          <w:lang w:val="lv-LV"/>
        </w:rPr>
        <w:t xml:space="preserve"> laiku, kad to atkal varētu celt gaismā. </w:t>
      </w:r>
    </w:p>
    <w:p w14:paraId="62200F79" w14:textId="37D640CB" w:rsidR="00972AEF" w:rsidRPr="009E185F" w:rsidRDefault="00972AEF" w:rsidP="00C31EF7">
      <w:pPr>
        <w:pStyle w:val="BodyText"/>
        <w:rPr>
          <w:lang w:val="lv-LV"/>
        </w:rPr>
      </w:pPr>
      <w:r w:rsidRPr="009E185F">
        <w:rPr>
          <w:lang w:val="lv-LV"/>
        </w:rPr>
        <w:t xml:space="preserve">Ar šo kasiera ziņojums tika pieņemts. </w:t>
      </w:r>
    </w:p>
    <w:p w14:paraId="3F637246" w14:textId="77777777" w:rsidR="00ED51EC" w:rsidRDefault="00ED51EC" w:rsidP="00C31EF7">
      <w:pPr>
        <w:pStyle w:val="BodyText"/>
        <w:rPr>
          <w:lang w:val="lv-LV"/>
        </w:rPr>
      </w:pPr>
      <w:r>
        <w:rPr>
          <w:lang w:val="lv-LV"/>
        </w:rPr>
        <w:t xml:space="preserve">Tālāk sekoja Jolantas Mockus (biedrzines ziņojums). </w:t>
      </w:r>
      <w:r w:rsidR="00C31EF7" w:rsidRPr="009E185F">
        <w:rPr>
          <w:lang w:val="lv-LV"/>
        </w:rPr>
        <w:t>Biedrzine</w:t>
      </w:r>
      <w:r w:rsidR="00C66056" w:rsidRPr="009E185F">
        <w:rPr>
          <w:lang w:val="lv-LV"/>
        </w:rPr>
        <w:t xml:space="preserve"> ziņoja, ka šodien tika pieņemti 12 jauni biedri. Jauno biedru vārdi tika nolasīti</w:t>
      </w:r>
      <w:r>
        <w:rPr>
          <w:lang w:val="lv-LV"/>
        </w:rPr>
        <w:t>:</w:t>
      </w:r>
    </w:p>
    <w:p w14:paraId="46CDC498" w14:textId="0B75AAFD" w:rsidR="00ED51EC" w:rsidRDefault="00ED51EC" w:rsidP="00ED51EC">
      <w:pPr>
        <w:pStyle w:val="BodyText"/>
        <w:numPr>
          <w:ilvl w:val="0"/>
          <w:numId w:val="17"/>
        </w:numPr>
        <w:rPr>
          <w:lang w:val="lv-LV"/>
        </w:rPr>
      </w:pPr>
      <w:r w:rsidRPr="00ED51EC">
        <w:rPr>
          <w:lang w:val="lv-LV"/>
        </w:rPr>
        <w:t>Jānis Kancāns</w:t>
      </w:r>
      <w:r>
        <w:rPr>
          <w:lang w:val="lv-LV"/>
        </w:rPr>
        <w:t>;</w:t>
      </w:r>
    </w:p>
    <w:p w14:paraId="3C2D7232" w14:textId="7E77142D" w:rsidR="00ED51EC" w:rsidRDefault="00ED51EC" w:rsidP="00ED51EC">
      <w:pPr>
        <w:pStyle w:val="BodyText"/>
        <w:numPr>
          <w:ilvl w:val="0"/>
          <w:numId w:val="17"/>
        </w:numPr>
        <w:rPr>
          <w:lang w:val="lv-LV"/>
        </w:rPr>
      </w:pPr>
      <w:r>
        <w:rPr>
          <w:lang w:val="lv-LV"/>
        </w:rPr>
        <w:t>Kārlis Kancāns;</w:t>
      </w:r>
    </w:p>
    <w:p w14:paraId="394DFB5C" w14:textId="509DB385" w:rsidR="00ED51EC" w:rsidRDefault="00ED51EC" w:rsidP="00ED51EC">
      <w:pPr>
        <w:pStyle w:val="BodyText"/>
        <w:numPr>
          <w:ilvl w:val="0"/>
          <w:numId w:val="17"/>
        </w:numPr>
        <w:rPr>
          <w:lang w:val="lv-LV"/>
        </w:rPr>
      </w:pPr>
      <w:r>
        <w:rPr>
          <w:lang w:val="lv-LV"/>
        </w:rPr>
        <w:t>Laura Avena;</w:t>
      </w:r>
    </w:p>
    <w:p w14:paraId="4CFCDAF5" w14:textId="2EF2D3FA" w:rsidR="00ED51EC" w:rsidRDefault="00ED51EC" w:rsidP="00ED51EC">
      <w:pPr>
        <w:pStyle w:val="BodyText"/>
        <w:numPr>
          <w:ilvl w:val="0"/>
          <w:numId w:val="17"/>
        </w:numPr>
        <w:rPr>
          <w:lang w:val="lv-LV"/>
        </w:rPr>
      </w:pPr>
      <w:r>
        <w:rPr>
          <w:lang w:val="lv-LV"/>
        </w:rPr>
        <w:t>Andris Zvārgulis;</w:t>
      </w:r>
    </w:p>
    <w:p w14:paraId="6EAF0FD6" w14:textId="30D3DEBA" w:rsidR="00ED51EC" w:rsidRDefault="00ED51EC" w:rsidP="00ED51EC">
      <w:pPr>
        <w:pStyle w:val="BodyText"/>
        <w:numPr>
          <w:ilvl w:val="0"/>
          <w:numId w:val="17"/>
        </w:numPr>
        <w:rPr>
          <w:lang w:val="lv-LV"/>
        </w:rPr>
      </w:pPr>
      <w:r w:rsidRPr="00ED51EC">
        <w:rPr>
          <w:lang w:val="lv-LV"/>
        </w:rPr>
        <w:t>Edgars Cakuls</w:t>
      </w:r>
      <w:r>
        <w:rPr>
          <w:lang w:val="lv-LV"/>
        </w:rPr>
        <w:t>;</w:t>
      </w:r>
    </w:p>
    <w:p w14:paraId="4B1445A2" w14:textId="255A5FE9" w:rsidR="00ED51EC" w:rsidRDefault="00ED51EC" w:rsidP="00ED51EC">
      <w:pPr>
        <w:pStyle w:val="BodyText"/>
        <w:numPr>
          <w:ilvl w:val="0"/>
          <w:numId w:val="17"/>
        </w:numPr>
        <w:rPr>
          <w:lang w:val="lv-LV"/>
        </w:rPr>
      </w:pPr>
      <w:r>
        <w:rPr>
          <w:lang w:val="lv-LV"/>
        </w:rPr>
        <w:t>Zenta Hayes;</w:t>
      </w:r>
    </w:p>
    <w:p w14:paraId="27CABACC" w14:textId="77777777" w:rsidR="00ED51EC" w:rsidRDefault="00ED51EC" w:rsidP="00ED51EC">
      <w:pPr>
        <w:pStyle w:val="BodyText"/>
        <w:numPr>
          <w:ilvl w:val="0"/>
          <w:numId w:val="18"/>
        </w:numPr>
        <w:rPr>
          <w:lang w:val="lv-LV"/>
        </w:rPr>
      </w:pPr>
      <w:r w:rsidRPr="00ED51EC">
        <w:rPr>
          <w:lang w:val="lv-LV"/>
        </w:rPr>
        <w:t>Ilze Kancāne</w:t>
      </w:r>
      <w:r>
        <w:rPr>
          <w:lang w:val="lv-LV"/>
        </w:rPr>
        <w:t>;</w:t>
      </w:r>
    </w:p>
    <w:p w14:paraId="0FB4176B" w14:textId="77777777" w:rsidR="00ED51EC" w:rsidRDefault="00ED51EC" w:rsidP="00D25CD6">
      <w:pPr>
        <w:pStyle w:val="BodyText"/>
        <w:numPr>
          <w:ilvl w:val="0"/>
          <w:numId w:val="18"/>
        </w:numPr>
        <w:rPr>
          <w:lang w:val="lv-LV"/>
        </w:rPr>
      </w:pPr>
      <w:r w:rsidRPr="00ED51EC">
        <w:rPr>
          <w:lang w:val="lv-LV"/>
        </w:rPr>
        <w:t>Vita Ose;</w:t>
      </w:r>
    </w:p>
    <w:p w14:paraId="773142EC" w14:textId="77777777" w:rsidR="00ED51EC" w:rsidRDefault="00ED51EC" w:rsidP="00322A8B">
      <w:pPr>
        <w:pStyle w:val="BodyText"/>
        <w:numPr>
          <w:ilvl w:val="0"/>
          <w:numId w:val="18"/>
        </w:numPr>
        <w:rPr>
          <w:lang w:val="lv-LV"/>
        </w:rPr>
      </w:pPr>
      <w:r w:rsidRPr="00ED51EC">
        <w:rPr>
          <w:lang w:val="lv-LV"/>
        </w:rPr>
        <w:t>Alex Anthony Cortes-Ose;</w:t>
      </w:r>
    </w:p>
    <w:p w14:paraId="3648D6CE" w14:textId="236572EE" w:rsidR="00ED51EC" w:rsidRDefault="00ED51EC" w:rsidP="006A6019">
      <w:pPr>
        <w:pStyle w:val="BodyText"/>
        <w:numPr>
          <w:ilvl w:val="0"/>
          <w:numId w:val="18"/>
        </w:numPr>
        <w:rPr>
          <w:lang w:val="lv-LV"/>
        </w:rPr>
      </w:pPr>
      <w:r w:rsidRPr="00ED51EC">
        <w:rPr>
          <w:lang w:val="lv-LV"/>
        </w:rPr>
        <w:t>Māra Ast</w:t>
      </w:r>
      <w:r>
        <w:rPr>
          <w:lang w:val="lv-LV"/>
        </w:rPr>
        <w:t>;</w:t>
      </w:r>
    </w:p>
    <w:p w14:paraId="64BEBB2C" w14:textId="77777777" w:rsidR="00ED51EC" w:rsidRDefault="00ED51EC" w:rsidP="00303B9D">
      <w:pPr>
        <w:pStyle w:val="BodyText"/>
        <w:numPr>
          <w:ilvl w:val="0"/>
          <w:numId w:val="18"/>
        </w:numPr>
        <w:rPr>
          <w:lang w:val="lv-LV"/>
        </w:rPr>
      </w:pPr>
      <w:r w:rsidRPr="00ED51EC">
        <w:rPr>
          <w:lang w:val="lv-LV"/>
        </w:rPr>
        <w:t>Gvido Teteris; un</w:t>
      </w:r>
    </w:p>
    <w:p w14:paraId="07164CF5" w14:textId="041F6FAA" w:rsidR="00C66056" w:rsidRPr="00ED51EC" w:rsidRDefault="00ED51EC" w:rsidP="00303B9D">
      <w:pPr>
        <w:pStyle w:val="BodyText"/>
        <w:numPr>
          <w:ilvl w:val="0"/>
          <w:numId w:val="18"/>
        </w:numPr>
        <w:rPr>
          <w:lang w:val="lv-LV"/>
        </w:rPr>
      </w:pPr>
      <w:r w:rsidRPr="00ED51EC">
        <w:rPr>
          <w:lang w:val="lv-LV"/>
        </w:rPr>
        <w:t>Kalvis Mikelšteins</w:t>
      </w:r>
      <w:r>
        <w:rPr>
          <w:lang w:val="lv-LV"/>
        </w:rPr>
        <w:t>.</w:t>
      </w:r>
      <w:r w:rsidR="00C66056" w:rsidRPr="00ED51EC">
        <w:rPr>
          <w:lang w:val="lv-LV"/>
        </w:rPr>
        <w:t xml:space="preserve"> </w:t>
      </w:r>
    </w:p>
    <w:p w14:paraId="3F6A1116" w14:textId="4DD231FB" w:rsidR="00C66056" w:rsidRPr="009E185F" w:rsidRDefault="00C66056" w:rsidP="00C31EF7">
      <w:pPr>
        <w:pStyle w:val="BodyText"/>
        <w:rPr>
          <w:lang w:val="lv-LV"/>
        </w:rPr>
      </w:pPr>
      <w:r w:rsidRPr="009E185F">
        <w:rPr>
          <w:lang w:val="lv-LV"/>
        </w:rPr>
        <w:lastRenderedPageBreak/>
        <w:t xml:space="preserve">Biedru skaits pa gadiem bija sekojošs: </w:t>
      </w:r>
    </w:p>
    <w:p w14:paraId="0FE6A14A" w14:textId="2C394557" w:rsidR="00C31EF7" w:rsidRPr="009E185F" w:rsidRDefault="00C31EF7" w:rsidP="00C31EF7">
      <w:pPr>
        <w:pStyle w:val="BodyText"/>
        <w:rPr>
          <w:lang w:val="lv-LV"/>
        </w:rPr>
      </w:pPr>
      <w:r w:rsidRPr="009E185F">
        <w:rPr>
          <w:lang w:val="lv-LV"/>
        </w:rPr>
        <w:t>2019: 66</w:t>
      </w:r>
      <w:r w:rsidR="00C66056" w:rsidRPr="009E185F">
        <w:rPr>
          <w:lang w:val="lv-LV"/>
        </w:rPr>
        <w:t>;</w:t>
      </w:r>
    </w:p>
    <w:p w14:paraId="1DC647E3" w14:textId="454B002B" w:rsidR="00C31EF7" w:rsidRPr="009E185F" w:rsidRDefault="00C31EF7" w:rsidP="00C31EF7">
      <w:pPr>
        <w:pStyle w:val="BodyText"/>
        <w:rPr>
          <w:lang w:val="lv-LV"/>
        </w:rPr>
      </w:pPr>
      <w:r w:rsidRPr="009E185F">
        <w:rPr>
          <w:lang w:val="lv-LV"/>
        </w:rPr>
        <w:t>2020</w:t>
      </w:r>
      <w:r w:rsidR="00C66056" w:rsidRPr="009E185F">
        <w:rPr>
          <w:lang w:val="lv-LV"/>
        </w:rPr>
        <w:t>:</w:t>
      </w:r>
      <w:r w:rsidRPr="009E185F">
        <w:rPr>
          <w:lang w:val="lv-LV"/>
        </w:rPr>
        <w:t xml:space="preserve"> 67</w:t>
      </w:r>
      <w:r w:rsidR="00C66056" w:rsidRPr="009E185F">
        <w:rPr>
          <w:lang w:val="lv-LV"/>
        </w:rPr>
        <w:t>;</w:t>
      </w:r>
    </w:p>
    <w:p w14:paraId="5AC08530" w14:textId="742B8B11" w:rsidR="00C31EF7" w:rsidRPr="009E185F" w:rsidRDefault="00C31EF7" w:rsidP="00C31EF7">
      <w:pPr>
        <w:pStyle w:val="BodyText"/>
        <w:rPr>
          <w:lang w:val="lv-LV"/>
        </w:rPr>
      </w:pPr>
      <w:r w:rsidRPr="009E185F">
        <w:rPr>
          <w:lang w:val="lv-LV"/>
        </w:rPr>
        <w:t>2021</w:t>
      </w:r>
      <w:r w:rsidR="00C66056" w:rsidRPr="009E185F">
        <w:rPr>
          <w:lang w:val="lv-LV"/>
        </w:rPr>
        <w:t>:</w:t>
      </w:r>
      <w:r w:rsidRPr="009E185F">
        <w:rPr>
          <w:lang w:val="lv-LV"/>
        </w:rPr>
        <w:t xml:space="preserve"> 55</w:t>
      </w:r>
      <w:r w:rsidR="00C66056" w:rsidRPr="009E185F">
        <w:rPr>
          <w:lang w:val="lv-LV"/>
        </w:rPr>
        <w:t>; un</w:t>
      </w:r>
    </w:p>
    <w:p w14:paraId="26C26558" w14:textId="4F1EDC92" w:rsidR="00C31EF7" w:rsidRPr="009E185F" w:rsidRDefault="00C31EF7" w:rsidP="00C31EF7">
      <w:pPr>
        <w:pStyle w:val="BodyText"/>
        <w:rPr>
          <w:lang w:val="lv-LV"/>
        </w:rPr>
      </w:pPr>
      <w:r w:rsidRPr="009E185F">
        <w:rPr>
          <w:lang w:val="lv-LV"/>
        </w:rPr>
        <w:t>2022</w:t>
      </w:r>
      <w:r w:rsidR="00C66056" w:rsidRPr="009E185F">
        <w:rPr>
          <w:lang w:val="lv-LV"/>
        </w:rPr>
        <w:t>:</w:t>
      </w:r>
      <w:r w:rsidRPr="009E185F">
        <w:rPr>
          <w:lang w:val="lv-LV"/>
        </w:rPr>
        <w:t xml:space="preserve"> 72</w:t>
      </w:r>
      <w:r w:rsidR="00C66056" w:rsidRPr="009E185F">
        <w:rPr>
          <w:lang w:val="lv-LV"/>
        </w:rPr>
        <w:t>.</w:t>
      </w:r>
    </w:p>
    <w:p w14:paraId="0AB6B1D2" w14:textId="1203685F" w:rsidR="00C31EF7" w:rsidRPr="009E185F" w:rsidRDefault="00C66056" w:rsidP="00C31EF7">
      <w:pPr>
        <w:pStyle w:val="BodyText"/>
        <w:rPr>
          <w:lang w:val="lv-LV"/>
        </w:rPr>
      </w:pPr>
      <w:r w:rsidRPr="009E185F">
        <w:rPr>
          <w:lang w:val="lv-LV"/>
        </w:rPr>
        <w:t xml:space="preserve">Jolanta Mockus arī ziņoja, par 2019. gada 14. jūnija pasākumu, kur esot bijuši 39 ziedotāji. </w:t>
      </w:r>
      <w:r w:rsidR="00044500" w:rsidRPr="009E185F">
        <w:rPr>
          <w:lang w:val="lv-LV"/>
        </w:rPr>
        <w:t>Iekasēti 1,745 USD. Esot izlozēta glezna “Tautu meita.”</w:t>
      </w:r>
    </w:p>
    <w:p w14:paraId="6E88014F" w14:textId="498DCE35" w:rsidR="00C31EF7" w:rsidRPr="009E185F" w:rsidRDefault="00C31EF7" w:rsidP="00C31EF7">
      <w:pPr>
        <w:pStyle w:val="BodyText"/>
        <w:rPr>
          <w:lang w:val="lv-LV"/>
        </w:rPr>
      </w:pPr>
      <w:r w:rsidRPr="009E185F">
        <w:rPr>
          <w:lang w:val="lv-LV"/>
        </w:rPr>
        <w:t>2020.</w:t>
      </w:r>
      <w:r w:rsidR="00044500" w:rsidRPr="009E185F">
        <w:rPr>
          <w:lang w:val="lv-LV"/>
        </w:rPr>
        <w:t xml:space="preserve"> gada</w:t>
      </w:r>
      <w:r w:rsidRPr="009E185F">
        <w:rPr>
          <w:lang w:val="lv-LV"/>
        </w:rPr>
        <w:t xml:space="preserve"> vasarā</w:t>
      </w:r>
      <w:r w:rsidR="00044500" w:rsidRPr="009E185F">
        <w:rPr>
          <w:lang w:val="lv-LV"/>
        </w:rPr>
        <w:t xml:space="preserve"> bijis</w:t>
      </w:r>
      <w:r w:rsidRPr="009E185F">
        <w:rPr>
          <w:lang w:val="lv-LV"/>
        </w:rPr>
        <w:t xml:space="preserve"> 41 </w:t>
      </w:r>
      <w:r w:rsidR="00044500" w:rsidRPr="009E185F">
        <w:rPr>
          <w:lang w:val="lv-LV"/>
        </w:rPr>
        <w:t xml:space="preserve">ziedotājs. Iekasēti </w:t>
      </w:r>
      <w:r w:rsidRPr="009E185F">
        <w:rPr>
          <w:lang w:val="lv-LV"/>
        </w:rPr>
        <w:t>$1,992</w:t>
      </w:r>
      <w:r w:rsidR="00044500" w:rsidRPr="009E185F">
        <w:rPr>
          <w:lang w:val="lv-LV"/>
        </w:rPr>
        <w:t xml:space="preserve"> USD. Maskas esot noziedojis Gilberts</w:t>
      </w:r>
      <w:r w:rsidR="00850B35">
        <w:rPr>
          <w:lang w:val="lv-LV"/>
        </w:rPr>
        <w:t xml:space="preserve"> Kūsiņš</w:t>
      </w:r>
      <w:r w:rsidR="00044500" w:rsidRPr="009E185F">
        <w:rPr>
          <w:lang w:val="lv-LV"/>
        </w:rPr>
        <w:t xml:space="preserve">. </w:t>
      </w:r>
    </w:p>
    <w:p w14:paraId="6C039C5F" w14:textId="3E255560" w:rsidR="00C31EF7" w:rsidRPr="009E185F" w:rsidRDefault="00044500" w:rsidP="00044500">
      <w:pPr>
        <w:pStyle w:val="BodyText"/>
        <w:rPr>
          <w:lang w:val="lv-LV"/>
        </w:rPr>
      </w:pPr>
      <w:r w:rsidRPr="009E185F">
        <w:rPr>
          <w:lang w:val="lv-LV"/>
        </w:rPr>
        <w:t xml:space="preserve">Jolanta Mockus izteica prieku par jauniem biedriem. </w:t>
      </w:r>
      <w:r w:rsidR="00657605">
        <w:rPr>
          <w:lang w:val="lv-LV"/>
        </w:rPr>
        <w:t>Teica, ka pirms šodienas e</w:t>
      </w:r>
      <w:r w:rsidRPr="009E185F">
        <w:rPr>
          <w:lang w:val="lv-LV"/>
        </w:rPr>
        <w:t xml:space="preserve">sot reizēm jutusies neērti prasot biedru naudas, bet redzot, ka, ja griboties vēlēt, naudiņa atrodoties. Izteica bažas, ka jaunie biedri mēdzot ātri pazust un cerot, ka tas var mainīties. </w:t>
      </w:r>
    </w:p>
    <w:p w14:paraId="4FCA49E4" w14:textId="24A5C79B" w:rsidR="00044500" w:rsidRPr="009E185F" w:rsidRDefault="00044500" w:rsidP="00044500">
      <w:pPr>
        <w:pStyle w:val="BodyText"/>
        <w:rPr>
          <w:lang w:val="lv-LV"/>
        </w:rPr>
      </w:pPr>
      <w:r w:rsidRPr="009E185F">
        <w:rPr>
          <w:lang w:val="lv-LV"/>
        </w:rPr>
        <w:t>Juris Saivars vaicāja, vai 300 USD, kas stāvot pie izmaksām par maskām esot pasta izdevumi. Tika paskaidrots, ka 300 USD esot aprēķinātā masku vērtība, et par to Daugavas Vanagi nav maksājuši (jo tas bija ziedojums no Gilberta</w:t>
      </w:r>
      <w:r w:rsidR="00850B35">
        <w:rPr>
          <w:lang w:val="lv-LV"/>
        </w:rPr>
        <w:t xml:space="preserve"> Kūsiņa</w:t>
      </w:r>
      <w:r w:rsidRPr="009E185F">
        <w:rPr>
          <w:lang w:val="lv-LV"/>
        </w:rPr>
        <w:t xml:space="preserve">). </w:t>
      </w:r>
    </w:p>
    <w:p w14:paraId="6192EB1C" w14:textId="5EC5C387" w:rsidR="00C31EF7" w:rsidRPr="009E185F" w:rsidRDefault="00044500" w:rsidP="00C31EF7">
      <w:pPr>
        <w:pStyle w:val="BodyText"/>
        <w:rPr>
          <w:lang w:val="lv-LV"/>
        </w:rPr>
      </w:pPr>
      <w:r w:rsidRPr="009E185F">
        <w:rPr>
          <w:lang w:val="lv-LV"/>
        </w:rPr>
        <w:t xml:space="preserve">Jolanta Mockus ziņoja, ka esot vēl dažas </w:t>
      </w:r>
      <w:r w:rsidR="00657605">
        <w:rPr>
          <w:lang w:val="lv-LV"/>
        </w:rPr>
        <w:t>“</w:t>
      </w:r>
      <w:r w:rsidRPr="009E185F">
        <w:rPr>
          <w:lang w:val="lv-LV"/>
        </w:rPr>
        <w:t>astes</w:t>
      </w:r>
      <w:r w:rsidR="00657605">
        <w:rPr>
          <w:lang w:val="lv-LV"/>
        </w:rPr>
        <w:t>”</w:t>
      </w:r>
      <w:r w:rsidRPr="009E185F">
        <w:rPr>
          <w:lang w:val="lv-LV"/>
        </w:rPr>
        <w:t xml:space="preserve">, bet viss esot atrodams apkārtrakstā. </w:t>
      </w:r>
    </w:p>
    <w:p w14:paraId="3E802F8E" w14:textId="26676782" w:rsidR="00C31EF7" w:rsidRPr="009E185F" w:rsidRDefault="00657605" w:rsidP="00C31EF7">
      <w:pPr>
        <w:pStyle w:val="BodyText"/>
        <w:rPr>
          <w:lang w:val="lv-LV"/>
        </w:rPr>
      </w:pPr>
      <w:r>
        <w:rPr>
          <w:lang w:val="lv-LV"/>
        </w:rPr>
        <w:t xml:space="preserve">Sēdi turpināja </w:t>
      </w:r>
      <w:r w:rsidR="00044500" w:rsidRPr="009E185F">
        <w:rPr>
          <w:lang w:val="lv-LV"/>
        </w:rPr>
        <w:t>Inese Zeimule</w:t>
      </w:r>
      <w:r>
        <w:rPr>
          <w:lang w:val="lv-LV"/>
        </w:rPr>
        <w:t>.</w:t>
      </w:r>
      <w:r w:rsidR="00044500" w:rsidRPr="009E185F">
        <w:rPr>
          <w:lang w:val="lv-LV"/>
        </w:rPr>
        <w:t xml:space="preserve"> </w:t>
      </w:r>
      <w:r>
        <w:rPr>
          <w:lang w:val="lv-LV"/>
        </w:rPr>
        <w:t xml:space="preserve">Inese Zeimule sniedza ziņojumupar </w:t>
      </w:r>
      <w:r w:rsidR="00044500" w:rsidRPr="009E185F">
        <w:rPr>
          <w:lang w:val="lv-LV"/>
        </w:rPr>
        <w:t xml:space="preserve">remontu. Esot ļoti daudz izdarīts, pašlaik esot </w:t>
      </w:r>
      <w:r>
        <w:rPr>
          <w:lang w:val="lv-LV"/>
        </w:rPr>
        <w:t xml:space="preserve">vēl </w:t>
      </w:r>
      <w:r w:rsidR="00044500" w:rsidRPr="009E185F">
        <w:rPr>
          <w:lang w:val="lv-LV"/>
        </w:rPr>
        <w:t>nepabeigts birojs. Visas istabas esot atj</w:t>
      </w:r>
      <w:r w:rsidR="00850B35">
        <w:rPr>
          <w:lang w:val="lv-LV"/>
        </w:rPr>
        <w:t>a</w:t>
      </w:r>
      <w:r w:rsidR="00044500" w:rsidRPr="009E185F">
        <w:rPr>
          <w:lang w:val="lv-LV"/>
        </w:rPr>
        <w:t>unotas ar jaunā</w:t>
      </w:r>
      <w:r w:rsidR="00850B35">
        <w:rPr>
          <w:lang w:val="lv-LV"/>
        </w:rPr>
        <w:t>m</w:t>
      </w:r>
      <w:r w:rsidR="00044500" w:rsidRPr="009E185F">
        <w:rPr>
          <w:lang w:val="lv-LV"/>
        </w:rPr>
        <w:t xml:space="preserve"> ekonomiskām lampām. 3. stāvā nav mainītas grīdas, jo vecais linolejs esot ļoti labs. Viss cits esot sakārtots, ieskaitot veļasistabu, kas ir tagad pieejama. </w:t>
      </w:r>
      <w:r w:rsidR="008967C4" w:rsidRPr="009E185F">
        <w:rPr>
          <w:lang w:val="lv-LV"/>
        </w:rPr>
        <w:t xml:space="preserve">Esot palikusi bāra grīda, kur esot jādomā, ko darīt, jo tur nakot ūdens iekšā. Bijis vēl plāns darbnīcu pārtaisīt par saunu. </w:t>
      </w:r>
    </w:p>
    <w:p w14:paraId="523AA7D6" w14:textId="3BF21DF3" w:rsidR="009E185F" w:rsidRPr="009E185F" w:rsidRDefault="009E185F" w:rsidP="00C31EF7">
      <w:pPr>
        <w:pStyle w:val="BodyText"/>
        <w:rPr>
          <w:lang w:val="lv-LV"/>
        </w:rPr>
      </w:pPr>
      <w:r w:rsidRPr="009E185F">
        <w:rPr>
          <w:lang w:val="lv-LV"/>
        </w:rPr>
        <w:t xml:space="preserve">Esot vēl nepieciešams </w:t>
      </w:r>
      <w:r>
        <w:rPr>
          <w:lang w:val="lv-LV"/>
        </w:rPr>
        <w:t xml:space="preserve">izlabot kāpnes, jāsaprot, vai likt grīdu vai paklāju. Esot raizes, ka dāmām slīdēšot kājas, ja uz kāpnēm nebūs paklāja. Jādomā arī par apmalēm un kāpju margām. Trotuārs ārpusē esot jau sataisīts. Inese </w:t>
      </w:r>
      <w:r w:rsidR="003D2584">
        <w:rPr>
          <w:lang w:val="lv-LV"/>
        </w:rPr>
        <w:t>Zeimule norādīja</w:t>
      </w:r>
      <w:r>
        <w:rPr>
          <w:lang w:val="lv-LV"/>
        </w:rPr>
        <w:t>, ka pilnībā uzticas Gilbetam par tehniskām lietām, un ka viņš visu izdarot ar milzīgu atlaidi. Tajā pašā laikā</w:t>
      </w:r>
      <w:r w:rsidR="003D2584">
        <w:rPr>
          <w:lang w:val="lv-LV"/>
        </w:rPr>
        <w:t>, viņa uzsvēra, ka it</w:t>
      </w:r>
      <w:r>
        <w:rPr>
          <w:lang w:val="lv-LV"/>
        </w:rPr>
        <w:t xml:space="preserve"> jāatceras, ka cenas ir kāpušas. </w:t>
      </w:r>
    </w:p>
    <w:p w14:paraId="7449A41E" w14:textId="0AE13C68" w:rsidR="00C31EF7" w:rsidRPr="009E185F" w:rsidRDefault="009E185F" w:rsidP="00C31EF7">
      <w:pPr>
        <w:pStyle w:val="BodyText"/>
        <w:rPr>
          <w:lang w:val="lv-LV"/>
        </w:rPr>
      </w:pPr>
      <w:r>
        <w:rPr>
          <w:lang w:val="lv-LV"/>
        </w:rPr>
        <w:t>Anita Cīrīte uzdeva jautājumu, kāpēc cilvēkiem, kas šeit dzīvo pastāvīgi tiek uzlaboti dzīves apstākļi, kamēr īres maksa netiekot paaugstināta. Viņa izteica aptuvenus aprēķinus, cik Dauga</w:t>
      </w:r>
      <w:r w:rsidR="003D2584">
        <w:rPr>
          <w:lang w:val="lv-LV"/>
        </w:rPr>
        <w:t>va</w:t>
      </w:r>
      <w:r>
        <w:rPr>
          <w:lang w:val="lv-LV"/>
        </w:rPr>
        <w:t xml:space="preserve">s Vanagi pazaudē ar to </w:t>
      </w:r>
      <w:r w:rsidR="003D2584">
        <w:rPr>
          <w:lang w:val="lv-LV"/>
        </w:rPr>
        <w:t>v</w:t>
      </w:r>
      <w:r>
        <w:rPr>
          <w:lang w:val="lv-LV"/>
        </w:rPr>
        <w:t xml:space="preserve">ien, ka pašreizējā īres maksa kādai ģimenei, kas uzturās divās istabās esot tikai 300 USD mēnesī. Valdis Čirksts iebilda, ka viena no šīm istabām esot maza un tajā neesot apkures.  </w:t>
      </w:r>
    </w:p>
    <w:p w14:paraId="43D2277F" w14:textId="2C947D00" w:rsidR="00C31EF7" w:rsidRDefault="009E185F" w:rsidP="00C31EF7">
      <w:pPr>
        <w:pStyle w:val="BodyText"/>
        <w:rPr>
          <w:lang w:val="lv-LV"/>
        </w:rPr>
      </w:pPr>
      <w:r>
        <w:rPr>
          <w:lang w:val="lv-LV"/>
        </w:rPr>
        <w:t>Inese Zeimule stāstīja, ka pastāvīgajiem īrniekiem nav līgumu. Ar jaunajiem tiekot slēgti līgumi līdz 28 die</w:t>
      </w:r>
      <w:r w:rsidR="00E43B40">
        <w:rPr>
          <w:lang w:val="lv-LV"/>
        </w:rPr>
        <w:t>nām. Esot izņ</w:t>
      </w:r>
      <w:r w:rsidR="003D2584">
        <w:rPr>
          <w:lang w:val="lv-LV"/>
        </w:rPr>
        <w:t>ē</w:t>
      </w:r>
      <w:r w:rsidR="00E43B40">
        <w:rPr>
          <w:lang w:val="lv-LV"/>
        </w:rPr>
        <w:t xml:space="preserve">mums šajā jūnijā, kur 6 celtnieki palikšos uz diviem mēnešiem. </w:t>
      </w:r>
      <w:r w:rsidR="00A103D2">
        <w:rPr>
          <w:lang w:val="lv-LV"/>
        </w:rPr>
        <w:t xml:space="preserve">Īres cenas esot paceltas pirms 3 gadiem. Saimniecei </w:t>
      </w:r>
      <w:r w:rsidR="003D2584">
        <w:rPr>
          <w:lang w:val="lv-LV"/>
        </w:rPr>
        <w:t xml:space="preserve">Inese Zeimule arī atbildēja jautājumu no zāles, apgalvojot, ka </w:t>
      </w:r>
      <w:r w:rsidR="00A103D2">
        <w:rPr>
          <w:lang w:val="lv-LV"/>
        </w:rPr>
        <w:t>par</w:t>
      </w:r>
      <w:r w:rsidR="003D2584">
        <w:rPr>
          <w:lang w:val="lv-LV"/>
        </w:rPr>
        <w:t xml:space="preserve"> saimnieces</w:t>
      </w:r>
      <w:r w:rsidR="00A103D2">
        <w:rPr>
          <w:lang w:val="lv-LV"/>
        </w:rPr>
        <w:t xml:space="preserve"> darbu </w:t>
      </w:r>
      <w:r w:rsidR="003D2584">
        <w:rPr>
          <w:lang w:val="lv-LV"/>
        </w:rPr>
        <w:t xml:space="preserve">netiekot maksāts, </w:t>
      </w:r>
      <w:r w:rsidR="00A103D2">
        <w:rPr>
          <w:lang w:val="lv-LV"/>
        </w:rPr>
        <w:t>un visi īres maksājumi ie</w:t>
      </w:r>
      <w:r w:rsidR="003D2584">
        <w:rPr>
          <w:lang w:val="lv-LV"/>
        </w:rPr>
        <w:t>ejot</w:t>
      </w:r>
      <w:r w:rsidR="00A103D2">
        <w:rPr>
          <w:lang w:val="lv-LV"/>
        </w:rPr>
        <w:t xml:space="preserve"> budžetā. </w:t>
      </w:r>
    </w:p>
    <w:p w14:paraId="1B64934F" w14:textId="451B26A6" w:rsidR="00A103D2" w:rsidRPr="009E185F" w:rsidRDefault="00A103D2" w:rsidP="00C31EF7">
      <w:pPr>
        <w:pStyle w:val="BodyText"/>
        <w:rPr>
          <w:lang w:val="lv-LV"/>
        </w:rPr>
      </w:pPr>
      <w:r w:rsidRPr="00A103D2">
        <w:rPr>
          <w:u w:val="single"/>
          <w:lang w:val="lv-LV"/>
        </w:rPr>
        <w:lastRenderedPageBreak/>
        <w:t>Tika nolemts, ka jautājums par īrniekiem būs jāizskata jaunajai valdei</w:t>
      </w:r>
      <w:r>
        <w:rPr>
          <w:lang w:val="lv-LV"/>
        </w:rPr>
        <w:t xml:space="preserve">. </w:t>
      </w:r>
    </w:p>
    <w:p w14:paraId="7523F5BB" w14:textId="2CD1F5AC" w:rsidR="00A103D2" w:rsidRDefault="003D2584" w:rsidP="00C31EF7">
      <w:pPr>
        <w:pStyle w:val="BodyText"/>
        <w:rPr>
          <w:lang w:val="lv-LV"/>
        </w:rPr>
      </w:pPr>
      <w:r>
        <w:rPr>
          <w:lang w:val="lv-LV"/>
        </w:rPr>
        <w:t xml:space="preserve">Sekoja ziņojums no Valda Čirksta. </w:t>
      </w:r>
      <w:r w:rsidR="00A103D2">
        <w:rPr>
          <w:lang w:val="lv-LV"/>
        </w:rPr>
        <w:t>Valdis Čirksts ziņoja, ka ir noticis maz. Esot uzsāktas ikmēneša Latviešu tikšanās DV namā (kārtis, novuss, alus). Esot nopirkta Latvieši Amerikā mājaslapa, kas tiekot lietota kā Daugas Vanagu apraides lapa. Atzina, ka ar virtuālām liet</w:t>
      </w:r>
      <w:r>
        <w:rPr>
          <w:lang w:val="lv-LV"/>
        </w:rPr>
        <w:t>ā</w:t>
      </w:r>
      <w:r w:rsidR="00A103D2">
        <w:rPr>
          <w:lang w:val="lv-LV"/>
        </w:rPr>
        <w:t xml:space="preserve">m ir nepieciešama profesionālāka apiešanās. </w:t>
      </w:r>
    </w:p>
    <w:p w14:paraId="7B843A5A" w14:textId="0D9D6C51" w:rsidR="00C31EF7" w:rsidRPr="009E185F" w:rsidRDefault="00A103D2" w:rsidP="005054B6">
      <w:pPr>
        <w:pStyle w:val="BodyText"/>
        <w:rPr>
          <w:lang w:val="lv-LV"/>
        </w:rPr>
      </w:pPr>
      <w:r>
        <w:rPr>
          <w:lang w:val="lv-LV"/>
        </w:rPr>
        <w:t xml:space="preserve">Ar 2020. gada janvāra 70 gadu jubileju pasākumi esot beigušies. </w:t>
      </w:r>
      <w:r w:rsidR="005054B6">
        <w:rPr>
          <w:lang w:val="lv-LV"/>
        </w:rPr>
        <w:t xml:space="preserve">Šajā gadā ir ieplānota talka (7. maijā), </w:t>
      </w:r>
      <w:r w:rsidR="00C31EF7" w:rsidRPr="009E185F">
        <w:rPr>
          <w:lang w:val="lv-LV"/>
        </w:rPr>
        <w:t>Lāčplēša diena un Ziemassvētku tirdziņš.</w:t>
      </w:r>
      <w:r w:rsidR="005054B6">
        <w:rPr>
          <w:lang w:val="lv-LV"/>
        </w:rPr>
        <w:t xml:space="preserve"> Katru gadu esot arī ielīgošana 23. jūnijā. </w:t>
      </w:r>
      <w:r w:rsidR="003D2584">
        <w:rPr>
          <w:lang w:val="lv-LV"/>
        </w:rPr>
        <w:t>Notiekot</w:t>
      </w:r>
      <w:r w:rsidR="005054B6">
        <w:rPr>
          <w:lang w:val="lv-LV"/>
        </w:rPr>
        <w:t xml:space="preserve"> arī Lield</w:t>
      </w:r>
      <w:r w:rsidR="003D2584">
        <w:rPr>
          <w:lang w:val="lv-LV"/>
        </w:rPr>
        <w:t>i</w:t>
      </w:r>
      <w:r w:rsidR="005054B6">
        <w:rPr>
          <w:lang w:val="lv-LV"/>
        </w:rPr>
        <w:t xml:space="preserve">enu un Ziemassvētku pasākumi. </w:t>
      </w:r>
    </w:p>
    <w:p w14:paraId="6D9E6C30" w14:textId="280C8337" w:rsidR="00C31EF7" w:rsidRPr="009E185F" w:rsidRDefault="005054B6" w:rsidP="00C31EF7">
      <w:pPr>
        <w:pStyle w:val="BodyText"/>
        <w:rPr>
          <w:lang w:val="lv-LV"/>
        </w:rPr>
      </w:pPr>
      <w:r>
        <w:rPr>
          <w:lang w:val="lv-LV"/>
        </w:rPr>
        <w:t>Mājaslapa Latvieši Amerikā esot nopirkta no Ilonas Vilciņas pat 3,500 USD. Tā esot bijusi viņas nosauktā cena, un valde esot uzskatījusi, ka tā esot piemērota cena</w:t>
      </w:r>
      <w:r w:rsidR="003D2584">
        <w:rPr>
          <w:lang w:val="lv-LV"/>
        </w:rPr>
        <w:t xml:space="preserve"> par produktu</w:t>
      </w:r>
      <w:r>
        <w:rPr>
          <w:lang w:val="lv-LV"/>
        </w:rPr>
        <w:t>. Tur tiekot</w:t>
      </w:r>
      <w:r w:rsidR="003D2584">
        <w:rPr>
          <w:lang w:val="lv-LV"/>
        </w:rPr>
        <w:t xml:space="preserve"> </w:t>
      </w:r>
      <w:r>
        <w:rPr>
          <w:lang w:val="lv-LV"/>
        </w:rPr>
        <w:t xml:space="preserve">iesūtīti </w:t>
      </w:r>
      <w:r w:rsidR="003D2584" w:rsidRPr="003D2584">
        <w:rPr>
          <w:lang w:val="lv-LV"/>
        </w:rPr>
        <w:t xml:space="preserve">dažādi </w:t>
      </w:r>
      <w:r>
        <w:rPr>
          <w:lang w:val="lv-LV"/>
        </w:rPr>
        <w:t>paziņojumi. M</w:t>
      </w:r>
      <w:r w:rsidR="003D2584">
        <w:rPr>
          <w:lang w:val="lv-LV"/>
        </w:rPr>
        <w:t>ā</w:t>
      </w:r>
      <w:r>
        <w:rPr>
          <w:lang w:val="lv-LV"/>
        </w:rPr>
        <w:t xml:space="preserve">jaslapa esot nesen zaudējusi </w:t>
      </w:r>
      <w:r w:rsidR="00C530FF">
        <w:rPr>
          <w:lang w:val="lv-LV"/>
        </w:rPr>
        <w:t xml:space="preserve">vairākus reklāmdevējus, par ko tika vainota nesenā vēstule par DV nama remontdarbiem. Pasākumi tiekot izziņoti arī Facebook. </w:t>
      </w:r>
      <w:r w:rsidR="00C31EF7" w:rsidRPr="009E185F">
        <w:rPr>
          <w:lang w:val="lv-LV"/>
        </w:rPr>
        <w:t>Vairāk ziņojumu n</w:t>
      </w:r>
      <w:r w:rsidR="00C530FF">
        <w:rPr>
          <w:lang w:val="lv-LV"/>
        </w:rPr>
        <w:t>eesot</w:t>
      </w:r>
      <w:r w:rsidR="00C31EF7" w:rsidRPr="009E185F">
        <w:rPr>
          <w:lang w:val="lv-LV"/>
        </w:rPr>
        <w:t>.</w:t>
      </w:r>
    </w:p>
    <w:p w14:paraId="71A95EA7" w14:textId="3871122B" w:rsidR="00C31EF7" w:rsidRDefault="008F270F" w:rsidP="00C31EF7">
      <w:pPr>
        <w:pStyle w:val="BodyText"/>
        <w:rPr>
          <w:lang w:val="lv-LV"/>
        </w:rPr>
      </w:pPr>
      <w:r>
        <w:rPr>
          <w:lang w:val="lv-LV"/>
        </w:rPr>
        <w:t xml:space="preserve">Tika ziņots, ka ir jādeleģē 2 cilvēki centrālajai ASV sapulcei. Imants pārstāvot </w:t>
      </w:r>
      <w:r w:rsidR="003D2584">
        <w:rPr>
          <w:lang w:val="lv-LV"/>
        </w:rPr>
        <w:t>Z</w:t>
      </w:r>
      <w:r>
        <w:rPr>
          <w:lang w:val="lv-LV"/>
        </w:rPr>
        <w:t xml:space="preserve">emes </w:t>
      </w:r>
      <w:r w:rsidR="003D2584">
        <w:rPr>
          <w:lang w:val="lv-LV"/>
        </w:rPr>
        <w:t>V</w:t>
      </w:r>
      <w:r>
        <w:rPr>
          <w:lang w:val="lv-LV"/>
        </w:rPr>
        <w:t>aldi Garezerā un viņš nevarot braukt kā delegāts. Tā esot ļoti liela pieredze un šogad notiekot 20</w:t>
      </w:r>
      <w:r w:rsidR="003D2584">
        <w:rPr>
          <w:lang w:val="lv-LV"/>
        </w:rPr>
        <w:t>.</w:t>
      </w:r>
      <w:r>
        <w:rPr>
          <w:lang w:val="lv-LV"/>
        </w:rPr>
        <w:t xml:space="preserve">-22. maijā. Pēc apspriedes par delegātiem tika izvēlētas Anita Cirīte un Valda Rainey. </w:t>
      </w:r>
    </w:p>
    <w:p w14:paraId="3FAF1826" w14:textId="39752CC6" w:rsidR="00C31EF7" w:rsidRDefault="008F270F" w:rsidP="00C31EF7">
      <w:pPr>
        <w:pStyle w:val="BodyText"/>
        <w:rPr>
          <w:lang w:val="lv-LV"/>
        </w:rPr>
      </w:pPr>
      <w:r>
        <w:rPr>
          <w:lang w:val="lv-LV"/>
        </w:rPr>
        <w:t>Tālāk sekoja r</w:t>
      </w:r>
      <w:r w:rsidR="00C31EF7" w:rsidRPr="009E185F">
        <w:rPr>
          <w:lang w:val="lv-LV"/>
        </w:rPr>
        <w:t>evīzijas komisijas ziņojums.</w:t>
      </w:r>
      <w:r>
        <w:rPr>
          <w:lang w:val="lv-LV"/>
        </w:rPr>
        <w:t xml:space="preserve"> Tas bija 3 daļās un revīzijas komisija paskaidroja, kāpēc nevar pieņemt </w:t>
      </w:r>
      <w:r w:rsidR="00F95E9F">
        <w:rPr>
          <w:lang w:val="lv-LV"/>
        </w:rPr>
        <w:t xml:space="preserve">2019. un 2020. gada kases grāmatas. Revīzijas komisija rādīja prezentāciju, ko bija sagatavojuši. </w:t>
      </w:r>
    </w:p>
    <w:p w14:paraId="1AC8A59F" w14:textId="479E095E" w:rsidR="00C31EF7" w:rsidRPr="009E185F" w:rsidRDefault="00F95E9F" w:rsidP="00C31EF7">
      <w:pPr>
        <w:pStyle w:val="BodyText"/>
        <w:rPr>
          <w:lang w:val="lv-LV"/>
        </w:rPr>
      </w:pPr>
      <w:r>
        <w:rPr>
          <w:lang w:val="lv-LV"/>
        </w:rPr>
        <w:t>Prezentācijas laikā tika citēti statūti, kas parāda, ka revīzijas komisijai ir jābūt pieejai kases grāmatām, kas netika dota. Valdis Čirksts strīdējās, ka revīzijas komisija esot aicin</w:t>
      </w:r>
      <w:r w:rsidR="003D2584">
        <w:rPr>
          <w:lang w:val="lv-LV"/>
        </w:rPr>
        <w:t>ā</w:t>
      </w:r>
      <w:r>
        <w:rPr>
          <w:lang w:val="lv-LV"/>
        </w:rPr>
        <w:t>ta tikties, bet uz to tika atbildēts, ka šai informācijai ir jābūt pieejamai jebkurā laikā</w:t>
      </w:r>
      <w:r w:rsidR="00CC3BEA">
        <w:rPr>
          <w:lang w:val="lv-LV"/>
        </w:rPr>
        <w:t xml:space="preserve"> (citēja</w:t>
      </w:r>
      <w:r w:rsidR="003D2584">
        <w:rPr>
          <w:lang w:val="lv-LV"/>
        </w:rPr>
        <w:t xml:space="preserve"> punktus</w:t>
      </w:r>
      <w:r w:rsidR="00CC3BEA">
        <w:rPr>
          <w:lang w:val="lv-LV"/>
        </w:rPr>
        <w:t xml:space="preserve"> 6.02d(1) un 7.02)</w:t>
      </w:r>
      <w:r w:rsidR="003D2584">
        <w:rPr>
          <w:lang w:val="lv-LV"/>
        </w:rPr>
        <w:t>.</w:t>
      </w:r>
      <w:r w:rsidR="00CC3BEA">
        <w:rPr>
          <w:lang w:val="lv-LV"/>
        </w:rPr>
        <w:t xml:space="preserve"> </w:t>
      </w:r>
    </w:p>
    <w:p w14:paraId="1A5661DD" w14:textId="04E8954B" w:rsidR="00C31EF7" w:rsidRDefault="00CC3BEA" w:rsidP="00C31EF7">
      <w:pPr>
        <w:pStyle w:val="BodyText"/>
        <w:rPr>
          <w:lang w:val="lv-LV"/>
        </w:rPr>
      </w:pPr>
      <w:r>
        <w:rPr>
          <w:lang w:val="lv-LV"/>
        </w:rPr>
        <w:t xml:space="preserve">Tika parādīta tabula rādot, ka pēdējo gadu laikā strauji augušas izmaksas remontiem, bet nauda labdarībai nav augusi tajā pašā laikā. Izteikts ieteikums par DV nama pārdošanu. </w:t>
      </w:r>
    </w:p>
    <w:p w14:paraId="4BAA3D1D" w14:textId="7C7A6A7E" w:rsidR="00C31EF7" w:rsidRDefault="00CC3BEA" w:rsidP="00C31EF7">
      <w:pPr>
        <w:pStyle w:val="BodyText"/>
        <w:rPr>
          <w:lang w:val="lv-LV"/>
        </w:rPr>
      </w:pPr>
      <w:r>
        <w:rPr>
          <w:lang w:val="lv-LV"/>
        </w:rPr>
        <w:t>Anita</w:t>
      </w:r>
      <w:r w:rsidR="003D2584">
        <w:rPr>
          <w:lang w:val="lv-LV"/>
        </w:rPr>
        <w:t xml:space="preserve"> Cirīte</w:t>
      </w:r>
      <w:r>
        <w:rPr>
          <w:lang w:val="lv-LV"/>
        </w:rPr>
        <w:t xml:space="preserve"> turpināja, ka </w:t>
      </w:r>
      <w:r w:rsidR="003D2584">
        <w:rPr>
          <w:lang w:val="lv-LV"/>
        </w:rPr>
        <w:t>esot</w:t>
      </w:r>
      <w:r>
        <w:rPr>
          <w:lang w:val="lv-LV"/>
        </w:rPr>
        <w:t xml:space="preserve"> izdotas lielas naudas, bet lielai daļai projektu nav atrodamas detalizētas tāmes. </w:t>
      </w:r>
      <w:r w:rsidR="00167D82">
        <w:rPr>
          <w:lang w:val="lv-LV"/>
        </w:rPr>
        <w:t>Valde tikai atskaitoties</w:t>
      </w:r>
      <w:r w:rsidR="003D2584">
        <w:rPr>
          <w:lang w:val="lv-LV"/>
        </w:rPr>
        <w:t xml:space="preserve"> par visu</w:t>
      </w:r>
      <w:r w:rsidR="00167D82">
        <w:rPr>
          <w:lang w:val="lv-LV"/>
        </w:rPr>
        <w:t xml:space="preserve">, bet neesot iespējams </w:t>
      </w:r>
      <w:r w:rsidR="003D2584">
        <w:rPr>
          <w:lang w:val="lv-LV"/>
        </w:rPr>
        <w:t xml:space="preserve">projektus on to izmaksas </w:t>
      </w:r>
      <w:r w:rsidR="00167D82">
        <w:rPr>
          <w:lang w:val="lv-LV"/>
        </w:rPr>
        <w:t>objektīvi izvērtēt. Ti</w:t>
      </w:r>
      <w:r w:rsidR="000444A9">
        <w:rPr>
          <w:lang w:val="lv-LV"/>
        </w:rPr>
        <w:t>ka</w:t>
      </w:r>
      <w:r w:rsidR="00167D82">
        <w:rPr>
          <w:lang w:val="lv-LV"/>
        </w:rPr>
        <w:t xml:space="preserve"> pacelts arī jautājums par to, kāpēc 90% no visas naudas ir dots vienam cilvēkam</w:t>
      </w:r>
      <w:r w:rsidR="003D2584">
        <w:rPr>
          <w:lang w:val="lv-LV"/>
        </w:rPr>
        <w:t xml:space="preserve"> (Gilbertam Kūsiņam)</w:t>
      </w:r>
      <w:r w:rsidR="00167D82">
        <w:rPr>
          <w:lang w:val="lv-LV"/>
        </w:rPr>
        <w:t xml:space="preserve">. </w:t>
      </w:r>
      <w:r w:rsidR="003D2584">
        <w:rPr>
          <w:lang w:val="lv-LV"/>
        </w:rPr>
        <w:t xml:space="preserve">Minēja, ka esot redzams, </w:t>
      </w:r>
      <w:r w:rsidR="000444A9">
        <w:rPr>
          <w:lang w:val="lv-LV"/>
        </w:rPr>
        <w:t>ka nauda arī ir ceļojusi turp un atpakaļ starp</w:t>
      </w:r>
      <w:r w:rsidR="003D2584">
        <w:rPr>
          <w:lang w:val="lv-LV"/>
        </w:rPr>
        <w:t xml:space="preserve"> dažādiem</w:t>
      </w:r>
      <w:r w:rsidR="000444A9">
        <w:rPr>
          <w:lang w:val="lv-LV"/>
        </w:rPr>
        <w:t xml:space="preserve"> kontiem. </w:t>
      </w:r>
    </w:p>
    <w:p w14:paraId="4A2FB1E4" w14:textId="68CBB793" w:rsidR="000444A9" w:rsidRDefault="000444A9" w:rsidP="00C31EF7">
      <w:pPr>
        <w:pStyle w:val="BodyText"/>
        <w:rPr>
          <w:lang w:val="lv-LV"/>
        </w:rPr>
      </w:pPr>
      <w:r>
        <w:rPr>
          <w:lang w:val="lv-LV"/>
        </w:rPr>
        <w:t xml:space="preserve">Anita turpināja, ka uz šo adresi esot reģistrēti vairāki uzņēmumi, piemēram: </w:t>
      </w:r>
    </w:p>
    <w:p w14:paraId="6A4E81A1" w14:textId="755A4ACD" w:rsidR="000444A9" w:rsidRDefault="000444A9" w:rsidP="00C31EF7">
      <w:pPr>
        <w:pStyle w:val="BodyText"/>
        <w:rPr>
          <w:lang w:val="lv-LV"/>
        </w:rPr>
      </w:pPr>
      <w:r w:rsidRPr="000444A9">
        <w:rPr>
          <w:lang w:val="lv-LV"/>
        </w:rPr>
        <w:t>City Carpet Upholstery, Inc</w:t>
      </w:r>
      <w:r>
        <w:rPr>
          <w:lang w:val="lv-LV"/>
        </w:rPr>
        <w:t>;</w:t>
      </w:r>
    </w:p>
    <w:p w14:paraId="23F49881" w14:textId="7EEF06EC" w:rsidR="000444A9" w:rsidRDefault="000444A9" w:rsidP="00C31EF7">
      <w:pPr>
        <w:pStyle w:val="BodyText"/>
        <w:rPr>
          <w:lang w:val="lv-LV"/>
        </w:rPr>
      </w:pPr>
      <w:r w:rsidRPr="000444A9">
        <w:rPr>
          <w:lang w:val="lv-LV"/>
        </w:rPr>
        <w:t>VCAM</w:t>
      </w:r>
      <w:r>
        <w:rPr>
          <w:lang w:val="lv-LV"/>
        </w:rPr>
        <w:t>;</w:t>
      </w:r>
    </w:p>
    <w:p w14:paraId="32E97BC1" w14:textId="3BB78EBC" w:rsidR="000444A9" w:rsidRPr="009E185F" w:rsidRDefault="000444A9" w:rsidP="00C31EF7">
      <w:pPr>
        <w:pStyle w:val="BodyText"/>
        <w:rPr>
          <w:lang w:val="lv-LV"/>
        </w:rPr>
      </w:pPr>
      <w:r w:rsidRPr="000444A9">
        <w:rPr>
          <w:lang w:val="lv-LV"/>
        </w:rPr>
        <w:t>Val Voiced</w:t>
      </w:r>
      <w:r>
        <w:rPr>
          <w:lang w:val="lv-LV"/>
        </w:rPr>
        <w:t xml:space="preserve">. </w:t>
      </w:r>
    </w:p>
    <w:p w14:paraId="5CF76124" w14:textId="451D2921" w:rsidR="00C31EF7" w:rsidRPr="009E185F" w:rsidRDefault="000444A9" w:rsidP="00C31EF7">
      <w:pPr>
        <w:pStyle w:val="BodyText"/>
        <w:rPr>
          <w:lang w:val="lv-LV"/>
        </w:rPr>
      </w:pPr>
      <w:r>
        <w:rPr>
          <w:lang w:val="lv-LV"/>
        </w:rPr>
        <w:lastRenderedPageBreak/>
        <w:t xml:space="preserve">Tika pieminētas atsauksmes no mājas lapas </w:t>
      </w:r>
      <w:r w:rsidR="00A15713">
        <w:rPr>
          <w:lang w:val="lv-LV"/>
        </w:rPr>
        <w:t>N</w:t>
      </w:r>
      <w:r>
        <w:rPr>
          <w:lang w:val="lv-LV"/>
        </w:rPr>
        <w:t>ice Local) (</w:t>
      </w:r>
      <w:hyperlink r:id="rId8" w:history="1">
        <w:r w:rsidRPr="00676F45">
          <w:rPr>
            <w:rStyle w:val="Hyperlink"/>
            <w:lang w:val="lv-LV"/>
          </w:rPr>
          <w:t>https://nicelocal.com/new-york-city/entertainment/daugavas_vanagi_latvian_welfare_association/</w:t>
        </w:r>
      </w:hyperlink>
      <w:r>
        <w:rPr>
          <w:lang w:val="lv-LV"/>
        </w:rPr>
        <w:t xml:space="preserve">) ar jautājumu. </w:t>
      </w:r>
    </w:p>
    <w:p w14:paraId="18CAB394" w14:textId="1C5AE002" w:rsidR="00C31EF7" w:rsidRPr="009E185F" w:rsidRDefault="000444A9" w:rsidP="00C31EF7">
      <w:pPr>
        <w:pStyle w:val="BodyText"/>
        <w:rPr>
          <w:lang w:val="lv-LV"/>
        </w:rPr>
      </w:pPr>
      <w:r>
        <w:rPr>
          <w:lang w:val="lv-LV"/>
        </w:rPr>
        <w:t>Anit</w:t>
      </w:r>
      <w:r w:rsidR="00A15713">
        <w:rPr>
          <w:lang w:val="lv-LV"/>
        </w:rPr>
        <w:t>a Cirīte</w:t>
      </w:r>
      <w:r>
        <w:rPr>
          <w:lang w:val="lv-LV"/>
        </w:rPr>
        <w:t xml:space="preserve"> turpin</w:t>
      </w:r>
      <w:r w:rsidR="00A15713">
        <w:rPr>
          <w:lang w:val="lv-LV"/>
        </w:rPr>
        <w:t>ā</w:t>
      </w:r>
      <w:r>
        <w:rPr>
          <w:lang w:val="lv-LV"/>
        </w:rPr>
        <w:t xml:space="preserve">ja stāstot, ka Daugavas Vanagu biznesa kredītkarte </w:t>
      </w:r>
      <w:r w:rsidR="00A15713">
        <w:rPr>
          <w:lang w:val="lv-LV"/>
        </w:rPr>
        <w:t>esot</w:t>
      </w:r>
      <w:r>
        <w:rPr>
          <w:lang w:val="lv-LV"/>
        </w:rPr>
        <w:t xml:space="preserve"> tikusi lietota nesaprotamiem mērķiem. Tika minēts rēķins Oklahoma City, kā arī tika minēts, ka Valdis Čirksts </w:t>
      </w:r>
      <w:r w:rsidRPr="000444A9">
        <w:rPr>
          <w:lang w:val="lv-LV"/>
        </w:rPr>
        <w:t>lietojis DV Amex karti Panamā</w:t>
      </w:r>
      <w:r>
        <w:rPr>
          <w:rStyle w:val="FootnoteReference"/>
          <w:lang w:val="lv-LV"/>
        </w:rPr>
        <w:footnoteReference w:id="4"/>
      </w:r>
      <w:r>
        <w:rPr>
          <w:lang w:val="lv-LV"/>
        </w:rPr>
        <w:t>.</w:t>
      </w:r>
    </w:p>
    <w:p w14:paraId="7387257E" w14:textId="765EFA09" w:rsidR="00C31EF7" w:rsidRPr="009E185F" w:rsidRDefault="009F03E4" w:rsidP="00C31EF7">
      <w:pPr>
        <w:pStyle w:val="BodyText"/>
        <w:rPr>
          <w:lang w:val="lv-LV"/>
        </w:rPr>
      </w:pPr>
      <w:r>
        <w:rPr>
          <w:lang w:val="lv-LV"/>
        </w:rPr>
        <w:t xml:space="preserve">Ints Rupners uzdeva jautājumu, vai Daugavas Vanagiem ir kredītkartes. Ingrīda Valdmanis skaidroja, ka esot kredītkartes. Tās esot izsniegtas Valdim Čirkstam, Valdai Rainey, Jolantai Mockus un viņai pašai. Inesei kredītkartes neesot, jo viņa šeit esot nelegāli. </w:t>
      </w:r>
    </w:p>
    <w:p w14:paraId="7975D155" w14:textId="17E5A422" w:rsidR="00C31EF7" w:rsidRPr="009E185F" w:rsidRDefault="009F03E4" w:rsidP="00C31EF7">
      <w:pPr>
        <w:pStyle w:val="BodyText"/>
        <w:rPr>
          <w:lang w:val="lv-LV"/>
        </w:rPr>
      </w:pPr>
      <w:r>
        <w:rPr>
          <w:lang w:val="lv-LV"/>
        </w:rPr>
        <w:t xml:space="preserve">Tika uzdoti jautājumi par to, kāpēc nav pieejami PayPal izraksti. </w:t>
      </w:r>
    </w:p>
    <w:p w14:paraId="1EB1BC2E" w14:textId="4191715A" w:rsidR="00C31EF7" w:rsidRDefault="009F03E4" w:rsidP="00C31EF7">
      <w:pPr>
        <w:pStyle w:val="BodyText"/>
        <w:rPr>
          <w:lang w:val="lv-LV"/>
        </w:rPr>
      </w:pPr>
      <w:r>
        <w:rPr>
          <w:lang w:val="lv-LV"/>
        </w:rPr>
        <w:t xml:space="preserve">Tika izteikts komentārs, ka ir neērti, ka par remontiem esot izdoti 460,000 USD, kas izliekas vairāk nekā mājas vērtība. Tika uzdots retorisks jautājums par to, kur ir palikuši pamatmērķi. </w:t>
      </w:r>
    </w:p>
    <w:p w14:paraId="6CF7BFF7" w14:textId="14D7AF84" w:rsidR="00C31EF7" w:rsidRPr="009E185F" w:rsidRDefault="009F03E4" w:rsidP="00C31EF7">
      <w:pPr>
        <w:pStyle w:val="BodyText"/>
        <w:rPr>
          <w:lang w:val="lv-LV"/>
        </w:rPr>
      </w:pPr>
      <w:r>
        <w:rPr>
          <w:lang w:val="lv-LV"/>
        </w:rPr>
        <w:t xml:space="preserve">Revīzijas komisija esot pieprasījusi dokumentus trīs reizes un esot trīs reizes saņēmuši noraidījumu. Esot iesniegta prasīt </w:t>
      </w:r>
      <w:r w:rsidR="00C31EF7" w:rsidRPr="009E185F">
        <w:rPr>
          <w:lang w:val="lv-LV"/>
        </w:rPr>
        <w:t>NY Attorney General.</w:t>
      </w:r>
    </w:p>
    <w:p w14:paraId="7363DBDF" w14:textId="7585EFE1" w:rsidR="009F03E4" w:rsidRDefault="009F03E4" w:rsidP="00C31EF7">
      <w:pPr>
        <w:pStyle w:val="BodyText"/>
        <w:rPr>
          <w:lang w:val="lv-LV"/>
        </w:rPr>
      </w:pPr>
      <w:r>
        <w:rPr>
          <w:lang w:val="lv-LV"/>
        </w:rPr>
        <w:t xml:space="preserve">Valde skaidroja, ka </w:t>
      </w:r>
      <w:r w:rsidRPr="009F03E4">
        <w:rPr>
          <w:lang w:val="lv-LV"/>
        </w:rPr>
        <w:t>460,000 USD</w:t>
      </w:r>
      <w:r>
        <w:rPr>
          <w:lang w:val="lv-LV"/>
        </w:rPr>
        <w:t xml:space="preserve"> esot aprēķinātā vērtība remontiem, nevis faktiski iztērētā. Tika proponēts, ka</w:t>
      </w:r>
      <w:r w:rsidR="00A15713">
        <w:rPr>
          <w:lang w:val="lv-LV"/>
        </w:rPr>
        <w:t xml:space="preserve"> apkārtrakstā</w:t>
      </w:r>
      <w:r>
        <w:rPr>
          <w:lang w:val="lv-LV"/>
        </w:rPr>
        <w:t xml:space="preserve"> </w:t>
      </w:r>
      <w:r w:rsidR="00A15713">
        <w:rPr>
          <w:lang w:val="lv-LV"/>
        </w:rPr>
        <w:t xml:space="preserve">jānorāda patiesie </w:t>
      </w:r>
      <w:r>
        <w:rPr>
          <w:lang w:val="lv-LV"/>
        </w:rPr>
        <w:t xml:space="preserve">izdevumi, nevis, </w:t>
      </w:r>
      <w:r w:rsidR="00A15713">
        <w:rPr>
          <w:lang w:val="lv-LV"/>
        </w:rPr>
        <w:t>“</w:t>
      </w:r>
      <w:r>
        <w:rPr>
          <w:lang w:val="lv-LV"/>
        </w:rPr>
        <w:t>kāda ir bijusi atlaide.</w:t>
      </w:r>
      <w:r w:rsidR="00A15713">
        <w:rPr>
          <w:lang w:val="lv-LV"/>
        </w:rPr>
        <w:t>”</w:t>
      </w:r>
      <w:r>
        <w:rPr>
          <w:lang w:val="lv-LV"/>
        </w:rPr>
        <w:t xml:space="preserve"> </w:t>
      </w:r>
    </w:p>
    <w:p w14:paraId="13493FFE" w14:textId="6C1E369C" w:rsidR="009F03E4" w:rsidRDefault="009F03E4" w:rsidP="00C31EF7">
      <w:pPr>
        <w:pStyle w:val="BodyText"/>
        <w:rPr>
          <w:lang w:val="lv-LV"/>
        </w:rPr>
      </w:pPr>
      <w:r>
        <w:rPr>
          <w:lang w:val="lv-LV"/>
        </w:rPr>
        <w:t xml:space="preserve">Jaunai valdei tiek uzdots uzdevums nolīgt Certified Public Accountant (CPA), lai saprastu, kas tieši ir noticis. </w:t>
      </w:r>
      <w:r w:rsidR="00A15713">
        <w:rPr>
          <w:lang w:val="lv-LV"/>
        </w:rPr>
        <w:t>Tika minēts, ka būtu nepieciešams “forensic audit.”</w:t>
      </w:r>
    </w:p>
    <w:p w14:paraId="1233BE17" w14:textId="011C10DF" w:rsidR="00C31EF7" w:rsidRPr="009E185F" w:rsidRDefault="00C31EF7" w:rsidP="00C31EF7">
      <w:pPr>
        <w:pStyle w:val="BodyText"/>
        <w:rPr>
          <w:lang w:val="lv-LV"/>
        </w:rPr>
      </w:pPr>
      <w:r w:rsidRPr="009E185F">
        <w:rPr>
          <w:lang w:val="lv-LV"/>
        </w:rPr>
        <w:t>U</w:t>
      </w:r>
      <w:r w:rsidR="009F03E4">
        <w:rPr>
          <w:lang w:val="lv-LV"/>
        </w:rPr>
        <w:t>ldis</w:t>
      </w:r>
      <w:r w:rsidRPr="009E185F">
        <w:rPr>
          <w:lang w:val="lv-LV"/>
        </w:rPr>
        <w:t xml:space="preserve"> Bluķis</w:t>
      </w:r>
      <w:r w:rsidR="009F03E4">
        <w:rPr>
          <w:lang w:val="lv-LV"/>
        </w:rPr>
        <w:t xml:space="preserve"> minēja, ka, ja</w:t>
      </w:r>
      <w:r w:rsidRPr="009E185F">
        <w:rPr>
          <w:lang w:val="lv-LV"/>
        </w:rPr>
        <w:t xml:space="preserve"> NY State Attorney </w:t>
      </w:r>
      <w:r w:rsidR="009F03E4">
        <w:rPr>
          <w:lang w:val="lv-LV"/>
        </w:rPr>
        <w:t>G</w:t>
      </w:r>
      <w:r w:rsidRPr="009E185F">
        <w:rPr>
          <w:lang w:val="lv-LV"/>
        </w:rPr>
        <w:t>eneral</w:t>
      </w:r>
      <w:r w:rsidR="009F03E4">
        <w:rPr>
          <w:lang w:val="lv-LV"/>
        </w:rPr>
        <w:t xml:space="preserve"> </w:t>
      </w:r>
      <w:r w:rsidRPr="009E185F">
        <w:rPr>
          <w:lang w:val="lv-LV"/>
        </w:rPr>
        <w:t>jau ir iejaukts</w:t>
      </w:r>
      <w:r w:rsidR="009F03E4">
        <w:rPr>
          <w:lang w:val="lv-LV"/>
        </w:rPr>
        <w:t xml:space="preserve">, </w:t>
      </w:r>
      <w:r w:rsidR="00A15713">
        <w:rPr>
          <w:lang w:val="lv-LV"/>
        </w:rPr>
        <w:t xml:space="preserve">sāds profesionālis </w:t>
      </w:r>
      <w:r w:rsidR="009F03E4">
        <w:rPr>
          <w:lang w:val="lv-LV"/>
        </w:rPr>
        <w:t xml:space="preserve">noteikti ir </w:t>
      </w:r>
      <w:r w:rsidR="00A15713">
        <w:rPr>
          <w:lang w:val="lv-LV"/>
        </w:rPr>
        <w:t>jānolīgst</w:t>
      </w:r>
      <w:r w:rsidR="009F03E4">
        <w:rPr>
          <w:lang w:val="lv-LV"/>
        </w:rPr>
        <w:t xml:space="preserve">. </w:t>
      </w:r>
    </w:p>
    <w:p w14:paraId="71B9EDFF" w14:textId="0D29CCB9" w:rsidR="009F03E4" w:rsidRDefault="009F03E4" w:rsidP="00C31EF7">
      <w:pPr>
        <w:pStyle w:val="BodyText"/>
        <w:rPr>
          <w:lang w:val="lv-LV"/>
        </w:rPr>
      </w:pPr>
      <w:r>
        <w:rPr>
          <w:lang w:val="lv-LV"/>
        </w:rPr>
        <w:t xml:space="preserve">Balsojumā tika nodots ieteikums nolīgt Forensic Accountant. </w:t>
      </w:r>
    </w:p>
    <w:p w14:paraId="179F9F17" w14:textId="0A6CBC50" w:rsidR="009F03E4" w:rsidRPr="009E185F" w:rsidRDefault="009F03E4" w:rsidP="00C31EF7">
      <w:pPr>
        <w:pStyle w:val="BodyText"/>
        <w:rPr>
          <w:lang w:val="lv-LV"/>
        </w:rPr>
      </w:pPr>
      <w:r w:rsidRPr="009F03E4">
        <w:rPr>
          <w:b/>
          <w:bCs/>
          <w:lang w:val="lv-LV"/>
        </w:rPr>
        <w:t>Balsojums</w:t>
      </w:r>
      <w:r>
        <w:rPr>
          <w:lang w:val="lv-LV"/>
        </w:rPr>
        <w:t xml:space="preserve">: Par: 50, Atturas 1. </w:t>
      </w:r>
    </w:p>
    <w:p w14:paraId="1C903777" w14:textId="74DAC4F3" w:rsidR="00C31EF7" w:rsidRPr="009E185F" w:rsidRDefault="009F03E4" w:rsidP="00C31EF7">
      <w:pPr>
        <w:pStyle w:val="BodyText"/>
        <w:rPr>
          <w:lang w:val="lv-LV"/>
        </w:rPr>
      </w:pPr>
      <w:r>
        <w:rPr>
          <w:lang w:val="lv-LV"/>
        </w:rPr>
        <w:t xml:space="preserve">Sapulci turpināja ar 6. punktu dienas kārtībā, kas bija diskusija par prezidenta Levita vizītes noraidījušanu. </w:t>
      </w:r>
    </w:p>
    <w:p w14:paraId="6BE98C90" w14:textId="77F1E6B7" w:rsidR="00C31EF7" w:rsidRDefault="009F03E4" w:rsidP="00C31EF7">
      <w:pPr>
        <w:pStyle w:val="BodyText"/>
        <w:rPr>
          <w:lang w:val="lv-LV"/>
        </w:rPr>
      </w:pPr>
      <w:r>
        <w:rPr>
          <w:lang w:val="lv-LV"/>
        </w:rPr>
        <w:t xml:space="preserve">Jānis Kancāns izteicās, ka šis ir viens no lielākajiem iemesliem, kāpēc šodien tik daudzi jauni cilvēki ir sanākuši. </w:t>
      </w:r>
      <w:r w:rsidR="004B1FA0">
        <w:rPr>
          <w:lang w:val="lv-LV"/>
        </w:rPr>
        <w:t xml:space="preserve">Jānis Kancāns nolasīja 2021. gada 1. augusta vēstuli A. Pildegovičam (kopija I. </w:t>
      </w:r>
      <w:r w:rsidR="00A15713">
        <w:rPr>
          <w:lang w:val="lv-LV"/>
        </w:rPr>
        <w:t>Rupneram</w:t>
      </w:r>
      <w:r w:rsidR="004B1FA0">
        <w:rPr>
          <w:lang w:val="lv-LV"/>
        </w:rPr>
        <w:t xml:space="preserve"> un U. Bluķim), kurā tika noraidīts uzņemt Egilu Levitu. Vēstuli parakstījis Valdis Čirksts. Vēstule tika iesniegta sekretārei Laurai Avenai, lai pievienotu protokolā. </w:t>
      </w:r>
    </w:p>
    <w:p w14:paraId="3C15C667" w14:textId="668F673E" w:rsidR="00C31EF7" w:rsidRDefault="004B1FA0" w:rsidP="004B1FA0">
      <w:pPr>
        <w:pStyle w:val="BodyText"/>
        <w:rPr>
          <w:lang w:val="lv-LV"/>
        </w:rPr>
      </w:pPr>
      <w:r>
        <w:rPr>
          <w:lang w:val="lv-LV"/>
        </w:rPr>
        <w:t xml:space="preserve">Jānis Kancāns turpināja, ka šis ir ļoti smags moments. Viņš minēja arī sēdes protokolu, kurā valdes locekļi apsūdz prezidentu Levitu genocīdā, diskriminācijā un rasismā. Uzstāja, ka to </w:t>
      </w:r>
      <w:r w:rsidR="00C31EF7" w:rsidRPr="009E185F">
        <w:rPr>
          <w:lang w:val="lv-LV"/>
        </w:rPr>
        <w:t xml:space="preserve">lasot cilvēks var apjukt; </w:t>
      </w:r>
      <w:r>
        <w:rPr>
          <w:lang w:val="lv-LV"/>
        </w:rPr>
        <w:t xml:space="preserve">šī vēstule ir izraisījusi milzīgas sekas. Par to ir zināms ANO vēstniekam, par šo ir runājis arī vēstnieks Māris Selga. </w:t>
      </w:r>
      <w:r w:rsidR="00D04E25">
        <w:rPr>
          <w:lang w:val="lv-LV"/>
        </w:rPr>
        <w:t>J. Kancāns uzstāja, ka t</w:t>
      </w:r>
      <w:r>
        <w:rPr>
          <w:lang w:val="lv-LV"/>
        </w:rPr>
        <w:t>as ir nepieņemams melns traips Da</w:t>
      </w:r>
      <w:r w:rsidR="00D04E25">
        <w:rPr>
          <w:lang w:val="lv-LV"/>
        </w:rPr>
        <w:t>u</w:t>
      </w:r>
      <w:r>
        <w:rPr>
          <w:lang w:val="lv-LV"/>
        </w:rPr>
        <w:t xml:space="preserve">gavas </w:t>
      </w:r>
      <w:r>
        <w:rPr>
          <w:lang w:val="lv-LV"/>
        </w:rPr>
        <w:lastRenderedPageBreak/>
        <w:t xml:space="preserve">Vanagu organizācijas vēsturē. Tika uzstāts, ka būtu grūti atrastu citus </w:t>
      </w:r>
      <w:r w:rsidR="00D04E25">
        <w:rPr>
          <w:lang w:val="lv-LV"/>
        </w:rPr>
        <w:t>sešus (6)</w:t>
      </w:r>
      <w:r>
        <w:rPr>
          <w:lang w:val="lv-LV"/>
        </w:rPr>
        <w:t xml:space="preserve"> Daugavas Vanagu biedrus, kas parakstītu tik briesmīgu vēstuli. </w:t>
      </w:r>
    </w:p>
    <w:p w14:paraId="54D7961A" w14:textId="39876162" w:rsidR="00C31EF7" w:rsidRDefault="004B1FA0" w:rsidP="008C3F53">
      <w:pPr>
        <w:pStyle w:val="BodyText"/>
        <w:rPr>
          <w:lang w:val="lv-LV"/>
        </w:rPr>
      </w:pPr>
      <w:r>
        <w:rPr>
          <w:lang w:val="lv-LV"/>
        </w:rPr>
        <w:t>Tika minēts, ka p</w:t>
      </w:r>
      <w:r w:rsidR="00C31EF7" w:rsidRPr="009E185F">
        <w:rPr>
          <w:lang w:val="lv-LV"/>
        </w:rPr>
        <w:t xml:space="preserve">lāksne godina namu nevis cilvēku. </w:t>
      </w:r>
      <w:r w:rsidR="00D04E25">
        <w:rPr>
          <w:lang w:val="lv-LV"/>
        </w:rPr>
        <w:t xml:space="preserve">Šo plāksni esot </w:t>
      </w:r>
      <w:r w:rsidR="00C31EF7" w:rsidRPr="009E185F">
        <w:rPr>
          <w:lang w:val="lv-LV"/>
        </w:rPr>
        <w:t>sagatavoj</w:t>
      </w:r>
      <w:r w:rsidR="00D04E25">
        <w:rPr>
          <w:lang w:val="lv-LV"/>
        </w:rPr>
        <w:t>usi</w:t>
      </w:r>
      <w:r w:rsidR="00C31EF7" w:rsidRPr="009E185F">
        <w:rPr>
          <w:lang w:val="lv-LV"/>
        </w:rPr>
        <w:t xml:space="preserve"> Latvijas valsts.</w:t>
      </w:r>
      <w:r>
        <w:rPr>
          <w:lang w:val="lv-LV"/>
        </w:rPr>
        <w:t xml:space="preserve"> Tika arī ziņots, ka par šādiem lēmumiem vajadzētu </w:t>
      </w:r>
      <w:r w:rsidR="00C31EF7" w:rsidRPr="009E185F">
        <w:rPr>
          <w:lang w:val="lv-LV"/>
        </w:rPr>
        <w:t>konsultēties ar biedrību</w:t>
      </w:r>
      <w:r w:rsidR="00D04E25">
        <w:rPr>
          <w:lang w:val="lv-LV"/>
        </w:rPr>
        <w:t>,</w:t>
      </w:r>
      <w:r w:rsidR="00C31EF7" w:rsidRPr="009E185F">
        <w:rPr>
          <w:lang w:val="lv-LV"/>
        </w:rPr>
        <w:t xml:space="preserve"> bet </w:t>
      </w:r>
      <w:r w:rsidR="00D04E25">
        <w:rPr>
          <w:lang w:val="lv-LV"/>
        </w:rPr>
        <w:t>tā vietā šis lēmums</w:t>
      </w:r>
      <w:r w:rsidR="00C31EF7" w:rsidRPr="009E185F">
        <w:rPr>
          <w:lang w:val="lv-LV"/>
        </w:rPr>
        <w:t xml:space="preserve"> </w:t>
      </w:r>
      <w:r w:rsidR="00D04E25">
        <w:rPr>
          <w:lang w:val="lv-LV"/>
        </w:rPr>
        <w:t xml:space="preserve">bijis </w:t>
      </w:r>
      <w:r w:rsidR="00C31EF7" w:rsidRPr="009E185F">
        <w:rPr>
          <w:lang w:val="lv-LV"/>
        </w:rPr>
        <w:t>principā slēpts. Nosod</w:t>
      </w:r>
      <w:r w:rsidR="008C3F53">
        <w:rPr>
          <w:lang w:val="lv-LV"/>
        </w:rPr>
        <w:t>ī</w:t>
      </w:r>
      <w:r w:rsidR="00C31EF7" w:rsidRPr="009E185F">
        <w:rPr>
          <w:lang w:val="lv-LV"/>
        </w:rPr>
        <w:t xml:space="preserve">jums no Zemes </w:t>
      </w:r>
      <w:r w:rsidR="008C3F53">
        <w:rPr>
          <w:lang w:val="lv-LV"/>
        </w:rPr>
        <w:t>V</w:t>
      </w:r>
      <w:r w:rsidR="00C31EF7" w:rsidRPr="009E185F">
        <w:rPr>
          <w:lang w:val="lv-LV"/>
        </w:rPr>
        <w:t>aldes</w:t>
      </w:r>
      <w:r w:rsidR="008C3F53">
        <w:rPr>
          <w:lang w:val="lv-LV"/>
        </w:rPr>
        <w:t xml:space="preserve"> jau esot</w:t>
      </w:r>
      <w:r w:rsidR="00C31EF7" w:rsidRPr="009E185F">
        <w:rPr>
          <w:lang w:val="lv-LV"/>
        </w:rPr>
        <w:t xml:space="preserve"> </w:t>
      </w:r>
      <w:r w:rsidR="008C3F53">
        <w:rPr>
          <w:lang w:val="lv-LV"/>
        </w:rPr>
        <w:t>saņemts</w:t>
      </w:r>
      <w:r w:rsidR="00C31EF7" w:rsidRPr="009E185F">
        <w:rPr>
          <w:lang w:val="lv-LV"/>
        </w:rPr>
        <w:t xml:space="preserve">. </w:t>
      </w:r>
      <w:r w:rsidR="00D04E25">
        <w:rPr>
          <w:lang w:val="lv-LV"/>
        </w:rPr>
        <w:t>Tika izteikts aicinājums šīs vēstules autoriem</w:t>
      </w:r>
      <w:r w:rsidR="008C3F53">
        <w:rPr>
          <w:lang w:val="lv-LV"/>
        </w:rPr>
        <w:t xml:space="preserve"> izstāties no valdes un uzņemties atbildību par šo vēstuli. Esot jāpārdomā arī par stāšanos ārā no Daugavas Vanagu organizācijas, jo </w:t>
      </w:r>
      <w:r w:rsidR="00C31EF7" w:rsidRPr="009E185F">
        <w:rPr>
          <w:lang w:val="lv-LV"/>
        </w:rPr>
        <w:t>ar valsti ir jāapietas ar cieņu.</w:t>
      </w:r>
    </w:p>
    <w:p w14:paraId="5C47A4D0" w14:textId="50CAC9A1" w:rsidR="008C3F53" w:rsidRPr="009E185F" w:rsidRDefault="008C3F53" w:rsidP="008C3F53">
      <w:pPr>
        <w:pStyle w:val="BodyText"/>
        <w:rPr>
          <w:lang w:val="lv-LV"/>
        </w:rPr>
      </w:pPr>
      <w:r>
        <w:rPr>
          <w:lang w:val="lv-LV"/>
        </w:rPr>
        <w:t>Tika</w:t>
      </w:r>
      <w:r w:rsidR="00D04E25">
        <w:rPr>
          <w:lang w:val="lv-LV"/>
        </w:rPr>
        <w:t xml:space="preserve"> arī</w:t>
      </w:r>
      <w:r>
        <w:rPr>
          <w:lang w:val="lv-LV"/>
        </w:rPr>
        <w:t xml:space="preserve"> minēts, ka nevar</w:t>
      </w:r>
      <w:r w:rsidR="00D04E25">
        <w:rPr>
          <w:lang w:val="lv-LV"/>
        </w:rPr>
        <w:t>ot</w:t>
      </w:r>
      <w:r>
        <w:rPr>
          <w:lang w:val="lv-LV"/>
        </w:rPr>
        <w:t xml:space="preserve"> atrast</w:t>
      </w:r>
      <w:r w:rsidR="00D04E25">
        <w:rPr>
          <w:lang w:val="lv-LV"/>
        </w:rPr>
        <w:t xml:space="preserve"> dokumentu</w:t>
      </w:r>
      <w:r>
        <w:rPr>
          <w:lang w:val="lv-LV"/>
        </w:rPr>
        <w:t xml:space="preserve">, ka balsojums par šo vēstuli būtu reģistrēts. </w:t>
      </w:r>
    </w:p>
    <w:p w14:paraId="28932957" w14:textId="01EED942" w:rsidR="00665401" w:rsidRDefault="00C31EF7" w:rsidP="00C31EF7">
      <w:pPr>
        <w:pStyle w:val="BodyText"/>
        <w:rPr>
          <w:lang w:val="lv-LV"/>
        </w:rPr>
      </w:pPr>
      <w:r w:rsidRPr="009E185F">
        <w:rPr>
          <w:lang w:val="lv-LV"/>
        </w:rPr>
        <w:t>Jānis Meļikovs</w:t>
      </w:r>
      <w:r w:rsidR="008C3F53">
        <w:rPr>
          <w:lang w:val="lv-LV"/>
        </w:rPr>
        <w:t xml:space="preserve"> lūdz</w:t>
      </w:r>
      <w:r w:rsidR="00665401">
        <w:rPr>
          <w:lang w:val="lv-LV"/>
        </w:rPr>
        <w:t>a</w:t>
      </w:r>
      <w:r w:rsidR="008C3F53">
        <w:rPr>
          <w:lang w:val="lv-LV"/>
        </w:rPr>
        <w:t xml:space="preserve"> vārdu un izteicās, ka </w:t>
      </w:r>
      <w:r w:rsidR="00D04E25">
        <w:rPr>
          <w:lang w:val="lv-LV"/>
        </w:rPr>
        <w:t xml:space="preserve">Egils </w:t>
      </w:r>
      <w:r w:rsidRPr="009E185F">
        <w:rPr>
          <w:lang w:val="lv-LV"/>
        </w:rPr>
        <w:t>Levit</w:t>
      </w:r>
      <w:r w:rsidR="008C3F53">
        <w:rPr>
          <w:lang w:val="lv-LV"/>
        </w:rPr>
        <w:t>s n</w:t>
      </w:r>
      <w:r w:rsidR="00D04E25">
        <w:rPr>
          <w:lang w:val="lv-LV"/>
        </w:rPr>
        <w:t>eesot</w:t>
      </w:r>
      <w:r w:rsidR="008C3F53">
        <w:rPr>
          <w:lang w:val="lv-LV"/>
        </w:rPr>
        <w:t xml:space="preserve"> viņa </w:t>
      </w:r>
      <w:r w:rsidRPr="009E185F">
        <w:rPr>
          <w:lang w:val="lv-LV"/>
        </w:rPr>
        <w:t xml:space="preserve">velēts prezidents. Līdz Levita ievēlēšanai neko </w:t>
      </w:r>
      <w:r w:rsidR="008C3F53">
        <w:rPr>
          <w:lang w:val="lv-LV"/>
        </w:rPr>
        <w:t>neesot zinājis par viņu</w:t>
      </w:r>
      <w:r w:rsidRPr="009E185F">
        <w:rPr>
          <w:lang w:val="lv-LV"/>
        </w:rPr>
        <w:t>;</w:t>
      </w:r>
      <w:r w:rsidR="008C3F53">
        <w:rPr>
          <w:lang w:val="lv-LV"/>
        </w:rPr>
        <w:t xml:space="preserve"> esot dzirdējis stāstus, ka viņš esot</w:t>
      </w:r>
      <w:r w:rsidRPr="009E185F">
        <w:rPr>
          <w:lang w:val="lv-LV"/>
        </w:rPr>
        <w:t xml:space="preserve"> emigrējis</w:t>
      </w:r>
      <w:r w:rsidR="008C3F53">
        <w:rPr>
          <w:lang w:val="lv-LV"/>
        </w:rPr>
        <w:t>, un bijis Eiropas tiesas</w:t>
      </w:r>
      <w:r w:rsidRPr="009E185F">
        <w:rPr>
          <w:lang w:val="lv-LV"/>
        </w:rPr>
        <w:t xml:space="preserve"> tiesnesis</w:t>
      </w:r>
      <w:r w:rsidR="008C3F53">
        <w:rPr>
          <w:lang w:val="lv-LV"/>
        </w:rPr>
        <w:t xml:space="preserve">, bet neko vairāk. </w:t>
      </w:r>
      <w:r w:rsidR="00665401">
        <w:rPr>
          <w:lang w:val="lv-LV"/>
        </w:rPr>
        <w:t xml:space="preserve">Viņš esot sācis pētīt šo vairāk un esot izlasījis Lato Lapsas grāmatu, kura apsūdzot Levitu par sadarbošanos ar čeku. J. </w:t>
      </w:r>
      <w:r w:rsidR="00665401" w:rsidRPr="00665401">
        <w:rPr>
          <w:lang w:val="lv-LV"/>
        </w:rPr>
        <w:t>Meļikovs</w:t>
      </w:r>
      <w:r w:rsidR="00665401">
        <w:rPr>
          <w:lang w:val="lv-LV"/>
        </w:rPr>
        <w:t xml:space="preserve"> vaicāja, vai tas, ka Levits nesūdz Lato Lapsu tiesā par šo gramatu nepierāda, ka tā visa ir patiesība.</w:t>
      </w:r>
    </w:p>
    <w:p w14:paraId="6F2E709B" w14:textId="53775C16" w:rsidR="00C31EF7" w:rsidRPr="009E185F" w:rsidRDefault="00665401" w:rsidP="00C31EF7">
      <w:pPr>
        <w:pStyle w:val="BodyText"/>
        <w:rPr>
          <w:lang w:val="lv-LV"/>
        </w:rPr>
      </w:pPr>
      <w:r>
        <w:rPr>
          <w:lang w:val="lv-LV"/>
        </w:rPr>
        <w:t xml:space="preserve">Zālē neizpratne, par ko tiek runāts. Daži smejas un izsaka sarkastiskas piezīmes. </w:t>
      </w:r>
    </w:p>
    <w:p w14:paraId="4CFA76A9" w14:textId="4AB689AA" w:rsidR="00C31EF7" w:rsidRPr="009E185F" w:rsidRDefault="00665401" w:rsidP="00C31EF7">
      <w:pPr>
        <w:pStyle w:val="BodyText"/>
        <w:rPr>
          <w:lang w:val="lv-LV"/>
        </w:rPr>
      </w:pPr>
      <w:r>
        <w:rPr>
          <w:lang w:val="lv-LV"/>
        </w:rPr>
        <w:t xml:space="preserve">Uldis Bluķis lūdz vārdu un atgādina, ka pēc Latvijas Republikas Satversmes, </w:t>
      </w:r>
      <w:r w:rsidR="00615BB2">
        <w:rPr>
          <w:lang w:val="lv-LV"/>
        </w:rPr>
        <w:t>tauta ievēl Saeimu, kas ievēl prezidentu. Viņš minēja, ka iespējams arī pats labprāt balsotu par prezidentu tieši, bet atg</w:t>
      </w:r>
      <w:r w:rsidR="00D04E25">
        <w:rPr>
          <w:lang w:val="lv-LV"/>
        </w:rPr>
        <w:t>ā</w:t>
      </w:r>
      <w:r w:rsidR="00615BB2">
        <w:rPr>
          <w:lang w:val="lv-LV"/>
        </w:rPr>
        <w:t xml:space="preserve">dina, ka Satversme mums ir saistošs dokuments. </w:t>
      </w:r>
    </w:p>
    <w:p w14:paraId="095ACC76" w14:textId="09F1FC9A" w:rsidR="00C31EF7" w:rsidRDefault="00615BB2" w:rsidP="00C31EF7">
      <w:pPr>
        <w:pStyle w:val="BodyText"/>
        <w:rPr>
          <w:lang w:val="lv-LV"/>
        </w:rPr>
      </w:pPr>
      <w:r>
        <w:rPr>
          <w:lang w:val="lv-LV"/>
        </w:rPr>
        <w:t>Valdis Čirksts gatavojoties atbildēt sāk lasīt nezināmas izcelsmes e-pastu</w:t>
      </w:r>
      <w:r w:rsidR="007D160D">
        <w:rPr>
          <w:lang w:val="lv-LV"/>
        </w:rPr>
        <w:t>, kur prezidents it kā esot pārkāpis Latvijas tautas gribu, publicējot 18. novembra apsveikumu krievu valodā</w:t>
      </w:r>
      <w:r w:rsidR="007D160D">
        <w:rPr>
          <w:rStyle w:val="FootnoteReference"/>
          <w:lang w:val="lv-LV"/>
        </w:rPr>
        <w:footnoteReference w:id="5"/>
      </w:r>
      <w:r w:rsidR="007D160D">
        <w:rPr>
          <w:lang w:val="lv-LV"/>
        </w:rPr>
        <w:t>.</w:t>
      </w:r>
    </w:p>
    <w:p w14:paraId="41F6E0CE" w14:textId="27CBC277" w:rsidR="00C31EF7" w:rsidRDefault="007D160D" w:rsidP="00C31EF7">
      <w:pPr>
        <w:pStyle w:val="BodyText"/>
        <w:rPr>
          <w:lang w:val="lv-LV"/>
        </w:rPr>
      </w:pPr>
      <w:r>
        <w:rPr>
          <w:lang w:val="lv-LV"/>
        </w:rPr>
        <w:t xml:space="preserve">L. Avena aptur V. Čirkstu sakot, ka e-pasts neizskatās no ticama avota un ir krieviski (kāds no publikas min, ka Valdis Čirksts lasa Kremļa propagandas rakstus). Tiek atgādināts, ka 18. novembris bija vairāk kā divus mēnešus pēc vēstules izsūtīšanas, kurā DV valde noraidīja prezidenta uzņemšanu. </w:t>
      </w:r>
    </w:p>
    <w:p w14:paraId="4EF022B3" w14:textId="13E41724" w:rsidR="007D160D" w:rsidRDefault="007D160D" w:rsidP="00C31EF7">
      <w:pPr>
        <w:pStyle w:val="BodyText"/>
        <w:rPr>
          <w:lang w:val="lv-LV"/>
        </w:rPr>
      </w:pPr>
      <w:r>
        <w:rPr>
          <w:lang w:val="lv-LV"/>
        </w:rPr>
        <w:t>V. Čirksts turpin</w:t>
      </w:r>
      <w:r w:rsidR="00D04E25">
        <w:rPr>
          <w:lang w:val="lv-LV"/>
        </w:rPr>
        <w:t>āja bārstīt</w:t>
      </w:r>
      <w:r>
        <w:rPr>
          <w:lang w:val="lv-LV"/>
        </w:rPr>
        <w:t xml:space="preserve"> dažādas sazvērestības teorijas</w:t>
      </w:r>
      <w:r w:rsidR="00D04E25">
        <w:rPr>
          <w:lang w:val="lv-LV"/>
        </w:rPr>
        <w:t>; pēc zāles jautājumiem</w:t>
      </w:r>
      <w:r>
        <w:rPr>
          <w:lang w:val="lv-LV"/>
        </w:rPr>
        <w:t xml:space="preserve"> atklāti paziņo</w:t>
      </w:r>
      <w:r w:rsidR="00D04E25">
        <w:rPr>
          <w:lang w:val="lv-LV"/>
        </w:rPr>
        <w:t>ja</w:t>
      </w:r>
      <w:r>
        <w:rPr>
          <w:lang w:val="lv-LV"/>
        </w:rPr>
        <w:t>, ka prezidents</w:t>
      </w:r>
      <w:r w:rsidR="00D04E25">
        <w:rPr>
          <w:lang w:val="lv-LV"/>
        </w:rPr>
        <w:t>, viņaprāt,</w:t>
      </w:r>
      <w:r>
        <w:rPr>
          <w:lang w:val="lv-LV"/>
        </w:rPr>
        <w:t xml:space="preserve"> diskriminē tos cilv</w:t>
      </w:r>
      <w:r w:rsidR="00D04E25">
        <w:rPr>
          <w:lang w:val="lv-LV"/>
        </w:rPr>
        <w:t>ē</w:t>
      </w:r>
      <w:r>
        <w:rPr>
          <w:lang w:val="lv-LV"/>
        </w:rPr>
        <w:t xml:space="preserve">kus, kas </w:t>
      </w:r>
      <w:r w:rsidR="0051257B">
        <w:rPr>
          <w:lang w:val="lv-LV"/>
        </w:rPr>
        <w:t>atsacījās potēties</w:t>
      </w:r>
      <w:r w:rsidR="00D04E25">
        <w:rPr>
          <w:lang w:val="lv-LV"/>
        </w:rPr>
        <w:t xml:space="preserve"> (pret Covid-19)</w:t>
      </w:r>
      <w:r w:rsidR="0051257B">
        <w:rPr>
          <w:lang w:val="lv-LV"/>
        </w:rPr>
        <w:t xml:space="preserve">. Uz to lielākā daļa pilnsapulces biedru atbild ar skaļiem smiekliem. </w:t>
      </w:r>
    </w:p>
    <w:p w14:paraId="7982944E" w14:textId="62590470" w:rsidR="00C31EF7" w:rsidRDefault="007D160D" w:rsidP="007D160D">
      <w:pPr>
        <w:pStyle w:val="BodyText"/>
        <w:rPr>
          <w:lang w:val="lv-LV"/>
        </w:rPr>
      </w:pPr>
      <w:r>
        <w:rPr>
          <w:lang w:val="lv-LV"/>
        </w:rPr>
        <w:t>Juris Saivars atgādin</w:t>
      </w:r>
      <w:r w:rsidR="00D04E25">
        <w:rPr>
          <w:lang w:val="lv-LV"/>
        </w:rPr>
        <w:t>ā</w:t>
      </w:r>
      <w:r>
        <w:rPr>
          <w:lang w:val="lv-LV"/>
        </w:rPr>
        <w:t>ja, ka 53. pants Latvijas Satversmē nosaka, ka valsts prezidents par savu darbību politisko atbildību nenes</w:t>
      </w:r>
      <w:r>
        <w:rPr>
          <w:rStyle w:val="FootnoteReference"/>
          <w:lang w:val="lv-LV"/>
        </w:rPr>
        <w:footnoteReference w:id="6"/>
      </w:r>
      <w:r>
        <w:rPr>
          <w:lang w:val="lv-LV"/>
        </w:rPr>
        <w:t xml:space="preserve">. Viņš uzsvēra, ka ar </w:t>
      </w:r>
      <w:r w:rsidR="00D04E25">
        <w:rPr>
          <w:lang w:val="lv-LV"/>
        </w:rPr>
        <w:t>š</w:t>
      </w:r>
      <w:r>
        <w:rPr>
          <w:lang w:val="lv-LV"/>
        </w:rPr>
        <w:t>o vēstuli V</w:t>
      </w:r>
      <w:r w:rsidR="00D04E25">
        <w:rPr>
          <w:lang w:val="lv-LV"/>
        </w:rPr>
        <w:t>aldis</w:t>
      </w:r>
      <w:r>
        <w:rPr>
          <w:lang w:val="lv-LV"/>
        </w:rPr>
        <w:t xml:space="preserve"> Čirksts ir tikai pierādījis to, ka viņš nezina Latvijas Satversmi. </w:t>
      </w:r>
    </w:p>
    <w:p w14:paraId="5848EB16" w14:textId="7066E593" w:rsidR="00C31EF7" w:rsidRDefault="007D160D" w:rsidP="007D160D">
      <w:pPr>
        <w:pStyle w:val="BodyText"/>
        <w:rPr>
          <w:lang w:val="lv-LV"/>
        </w:rPr>
      </w:pPr>
      <w:r>
        <w:rPr>
          <w:lang w:val="lv-LV"/>
        </w:rPr>
        <w:lastRenderedPageBreak/>
        <w:t xml:space="preserve">Jānis Kancāns iesaka pievienot valdes ārkārtas sēdes protokolu pie šī kopsapulces protokola. </w:t>
      </w:r>
    </w:p>
    <w:p w14:paraId="17072016" w14:textId="3EDCEBF7" w:rsidR="00C31EF7" w:rsidRPr="009E185F" w:rsidRDefault="007D160D" w:rsidP="00C31EF7">
      <w:pPr>
        <w:pStyle w:val="BodyText"/>
        <w:rPr>
          <w:lang w:val="lv-LV"/>
        </w:rPr>
      </w:pPr>
      <w:r>
        <w:rPr>
          <w:lang w:val="lv-LV"/>
        </w:rPr>
        <w:t>Valdis Čirksts uzsver, ka valdei ir teikšanas tiesības saistībā ar šādiem pasākumiem. Tika minēts, ka neviens viņiem nepalīdzētu šo pasākumu noorganizēt, pret ko Ints Rupners iebil</w:t>
      </w:r>
      <w:r w:rsidR="007E527E">
        <w:rPr>
          <w:lang w:val="lv-LV"/>
        </w:rPr>
        <w:t>da</w:t>
      </w:r>
      <w:r>
        <w:rPr>
          <w:lang w:val="lv-LV"/>
        </w:rPr>
        <w:t xml:space="preserve">. </w:t>
      </w:r>
    </w:p>
    <w:p w14:paraId="0766B08E" w14:textId="2B52521D" w:rsidR="00C31EF7" w:rsidRDefault="0051257B" w:rsidP="00C31EF7">
      <w:pPr>
        <w:pStyle w:val="BodyText"/>
        <w:rPr>
          <w:lang w:val="lv-LV"/>
        </w:rPr>
      </w:pPr>
      <w:r>
        <w:rPr>
          <w:lang w:val="lv-LV"/>
        </w:rPr>
        <w:t xml:space="preserve">Tiek proponēts </w:t>
      </w:r>
      <w:r w:rsidR="00C31EF7" w:rsidRPr="009E185F">
        <w:rPr>
          <w:lang w:val="lv-LV"/>
        </w:rPr>
        <w:t>pieņemt lēmumu nosodīt</w:t>
      </w:r>
      <w:r>
        <w:rPr>
          <w:lang w:val="lv-LV"/>
        </w:rPr>
        <w:t xml:space="preserve"> šo vēstuli un iepriekšējās valdes lēmumu</w:t>
      </w:r>
      <w:r w:rsidR="00C31EF7" w:rsidRPr="009E185F">
        <w:rPr>
          <w:lang w:val="lv-LV"/>
        </w:rPr>
        <w:t xml:space="preserve">, jo </w:t>
      </w:r>
      <w:r>
        <w:rPr>
          <w:lang w:val="lv-LV"/>
        </w:rPr>
        <w:t>šis lēmums</w:t>
      </w:r>
      <w:r w:rsidR="00C31EF7" w:rsidRPr="009E185F">
        <w:rPr>
          <w:lang w:val="lv-LV"/>
        </w:rPr>
        <w:t xml:space="preserve"> </w:t>
      </w:r>
      <w:r>
        <w:rPr>
          <w:lang w:val="lv-LV"/>
        </w:rPr>
        <w:t xml:space="preserve">neatspoguļoja Daugas Vanagu </w:t>
      </w:r>
      <w:r w:rsidR="00C31EF7" w:rsidRPr="009E185F">
        <w:rPr>
          <w:lang w:val="lv-LV"/>
        </w:rPr>
        <w:t xml:space="preserve">biedru un </w:t>
      </w:r>
      <w:r w:rsidR="007E527E">
        <w:rPr>
          <w:lang w:val="lv-LV"/>
        </w:rPr>
        <w:t>o</w:t>
      </w:r>
      <w:r w:rsidR="00C31EF7" w:rsidRPr="009E185F">
        <w:rPr>
          <w:lang w:val="lv-LV"/>
        </w:rPr>
        <w:t>rganizācijas nostāj</w:t>
      </w:r>
      <w:r>
        <w:rPr>
          <w:lang w:val="lv-LV"/>
        </w:rPr>
        <w:t>u</w:t>
      </w:r>
      <w:r w:rsidR="00C31EF7" w:rsidRPr="009E185F">
        <w:rPr>
          <w:lang w:val="lv-LV"/>
        </w:rPr>
        <w:t>.</w:t>
      </w:r>
    </w:p>
    <w:p w14:paraId="27A3872D" w14:textId="1024D9E9" w:rsidR="00C31EF7" w:rsidRPr="009E185F" w:rsidRDefault="0051257B" w:rsidP="00C31EF7">
      <w:pPr>
        <w:pStyle w:val="BodyText"/>
        <w:rPr>
          <w:lang w:val="lv-LV"/>
        </w:rPr>
      </w:pPr>
      <w:r w:rsidRPr="0051257B">
        <w:rPr>
          <w:b/>
          <w:bCs/>
          <w:lang w:val="lv-LV"/>
        </w:rPr>
        <w:t>Balsojums</w:t>
      </w:r>
      <w:r>
        <w:rPr>
          <w:lang w:val="lv-LV"/>
        </w:rPr>
        <w:t xml:space="preserve">: </w:t>
      </w:r>
      <w:r w:rsidR="00C31EF7" w:rsidRPr="009E185F">
        <w:rPr>
          <w:lang w:val="lv-LV"/>
        </w:rPr>
        <w:t>Par: 35</w:t>
      </w:r>
      <w:r>
        <w:rPr>
          <w:lang w:val="lv-LV"/>
        </w:rPr>
        <w:t xml:space="preserve">; </w:t>
      </w:r>
      <w:r w:rsidR="00C31EF7" w:rsidRPr="009E185F">
        <w:rPr>
          <w:lang w:val="lv-LV"/>
        </w:rPr>
        <w:t>Pret: 3</w:t>
      </w:r>
      <w:r>
        <w:rPr>
          <w:lang w:val="lv-LV"/>
        </w:rPr>
        <w:t xml:space="preserve">; </w:t>
      </w:r>
      <w:r w:rsidR="00C31EF7" w:rsidRPr="009E185F">
        <w:rPr>
          <w:lang w:val="lv-LV"/>
        </w:rPr>
        <w:t>Atturas: 6</w:t>
      </w:r>
      <w:r w:rsidR="007E527E">
        <w:rPr>
          <w:rStyle w:val="FootnoteReference"/>
          <w:lang w:val="lv-LV"/>
        </w:rPr>
        <w:footnoteReference w:id="7"/>
      </w:r>
      <w:r>
        <w:rPr>
          <w:lang w:val="lv-LV"/>
        </w:rPr>
        <w:t>.</w:t>
      </w:r>
    </w:p>
    <w:p w14:paraId="478597CC" w14:textId="6AB04F8E" w:rsidR="00C31EF7" w:rsidRDefault="007E527E" w:rsidP="00C31EF7">
      <w:pPr>
        <w:pStyle w:val="BodyText"/>
        <w:rPr>
          <w:lang w:val="lv-LV"/>
        </w:rPr>
      </w:pPr>
      <w:r>
        <w:rPr>
          <w:lang w:val="lv-LV"/>
        </w:rPr>
        <w:t>Sēdes turpinājumā tika</w:t>
      </w:r>
      <w:r w:rsidR="00563A5C">
        <w:rPr>
          <w:lang w:val="lv-LV"/>
        </w:rPr>
        <w:t xml:space="preserve"> izteikts komentārs, ka daudziem cilvēkiem ir mandāti</w:t>
      </w:r>
      <w:r>
        <w:rPr>
          <w:lang w:val="lv-LV"/>
        </w:rPr>
        <w:t xml:space="preserve">, un tiek </w:t>
      </w:r>
      <w:r w:rsidR="00563A5C">
        <w:rPr>
          <w:lang w:val="lv-LV"/>
        </w:rPr>
        <w:t xml:space="preserve">jautāts, vai nepieciešams lēmums par maksimālo mandātu skaitu vienam biedram, jo īpaši, ja ir iespēja piedalīties online. Jānis Kancāns iebilst. Gvido Teteris iesaka, ka, tā kā šis jautājums nav sagatavots, jaunajai valdei vajadzētu uzticēt šo priekšlikumu 6. mēnešu laikā izskatīt un sagatavot. </w:t>
      </w:r>
      <w:r w:rsidR="00563A5C" w:rsidRPr="007E527E">
        <w:rPr>
          <w:u w:val="single"/>
          <w:lang w:val="lv-LV"/>
        </w:rPr>
        <w:t>Lēmumam jābūt prezentētam nākamajā kopsapulcē</w:t>
      </w:r>
      <w:r w:rsidR="00563A5C">
        <w:rPr>
          <w:lang w:val="lv-LV"/>
        </w:rPr>
        <w:t xml:space="preserve">. </w:t>
      </w:r>
    </w:p>
    <w:p w14:paraId="4391C1FD" w14:textId="0B89D3C5" w:rsidR="00563A5C" w:rsidRDefault="00563A5C" w:rsidP="00C31EF7">
      <w:pPr>
        <w:pStyle w:val="BodyText"/>
        <w:rPr>
          <w:lang w:val="lv-LV"/>
        </w:rPr>
      </w:pPr>
      <w:r>
        <w:rPr>
          <w:lang w:val="lv-LV"/>
        </w:rPr>
        <w:t xml:space="preserve">Ieteikums nodots balsošanā. </w:t>
      </w:r>
    </w:p>
    <w:p w14:paraId="418DD27B" w14:textId="1DE2682B" w:rsidR="00563A5C" w:rsidRPr="009E185F" w:rsidRDefault="00563A5C" w:rsidP="00C31EF7">
      <w:pPr>
        <w:pStyle w:val="BodyText"/>
        <w:rPr>
          <w:lang w:val="lv-LV"/>
        </w:rPr>
      </w:pPr>
      <w:r w:rsidRPr="00563A5C">
        <w:rPr>
          <w:b/>
          <w:bCs/>
          <w:lang w:val="lv-LV"/>
        </w:rPr>
        <w:t>Balsojums</w:t>
      </w:r>
      <w:r>
        <w:rPr>
          <w:lang w:val="lv-LV"/>
        </w:rPr>
        <w:t xml:space="preserve">: pieņemts vienbalsīgi. </w:t>
      </w:r>
    </w:p>
    <w:p w14:paraId="201F61D2" w14:textId="5CD2074A" w:rsidR="00C31EF7" w:rsidRPr="009E185F" w:rsidRDefault="00563A5C" w:rsidP="00C31EF7">
      <w:pPr>
        <w:pStyle w:val="BodyText"/>
        <w:rPr>
          <w:lang w:val="lv-LV"/>
        </w:rPr>
      </w:pPr>
      <w:r>
        <w:rPr>
          <w:lang w:val="lv-LV"/>
        </w:rPr>
        <w:t xml:space="preserve">Tika diskutēts par jauniem amatiem. Ieteica arhivāru. Esot </w:t>
      </w:r>
      <w:r w:rsidR="00C31EF7" w:rsidRPr="009E185F">
        <w:rPr>
          <w:lang w:val="lv-LV"/>
        </w:rPr>
        <w:t>kastes ar grāmatām</w:t>
      </w:r>
      <w:r>
        <w:rPr>
          <w:lang w:val="lv-LV"/>
        </w:rPr>
        <w:t xml:space="preserve">, kā arī </w:t>
      </w:r>
      <w:r w:rsidR="00C31EF7" w:rsidRPr="009E185F">
        <w:rPr>
          <w:lang w:val="lv-LV"/>
        </w:rPr>
        <w:t xml:space="preserve">dokumentu pakas, kas ir </w:t>
      </w:r>
      <w:r>
        <w:rPr>
          <w:lang w:val="lv-LV"/>
        </w:rPr>
        <w:t>jāpārrevidē</w:t>
      </w:r>
      <w:r w:rsidR="00C31EF7" w:rsidRPr="009E185F">
        <w:rPr>
          <w:lang w:val="lv-LV"/>
        </w:rPr>
        <w:t>.</w:t>
      </w:r>
    </w:p>
    <w:p w14:paraId="6EF87E57" w14:textId="5F4E3282" w:rsidR="00C31EF7" w:rsidRDefault="00563A5C" w:rsidP="00C31EF7">
      <w:pPr>
        <w:pStyle w:val="BodyText"/>
        <w:rPr>
          <w:lang w:val="lv-LV"/>
        </w:rPr>
      </w:pPr>
      <w:r>
        <w:rPr>
          <w:lang w:val="lv-LV"/>
        </w:rPr>
        <w:t>Jānis Kancāns</w:t>
      </w:r>
      <w:r w:rsidR="007E527E">
        <w:rPr>
          <w:lang w:val="lv-LV"/>
        </w:rPr>
        <w:t xml:space="preserve"> minēja, ka šim cilvēkam</w:t>
      </w:r>
      <w:r w:rsidR="00850B35">
        <w:rPr>
          <w:lang w:val="lv-LV"/>
        </w:rPr>
        <w:t>, kas izskata arhīvus</w:t>
      </w:r>
      <w:r>
        <w:rPr>
          <w:lang w:val="lv-LV"/>
        </w:rPr>
        <w:t xml:space="preserve"> vajadzētu būt mantzinim apdrošināšanas dēļ. </w:t>
      </w:r>
      <w:r w:rsidR="00850B35">
        <w:rPr>
          <w:lang w:val="lv-LV"/>
        </w:rPr>
        <w:t>Minēja, ka v</w:t>
      </w:r>
      <w:r>
        <w:rPr>
          <w:lang w:val="lv-LV"/>
        </w:rPr>
        <w:t xml:space="preserve">ienā protokolā </w:t>
      </w:r>
      <w:r w:rsidR="007E527E">
        <w:rPr>
          <w:lang w:val="lv-LV"/>
        </w:rPr>
        <w:t>esot</w:t>
      </w:r>
      <w:r>
        <w:rPr>
          <w:lang w:val="lv-LV"/>
        </w:rPr>
        <w:t xml:space="preserve"> sūdzība, ka vecie protokoli ir pazuduši</w:t>
      </w:r>
      <w:r w:rsidR="007E527E">
        <w:rPr>
          <w:lang w:val="lv-LV"/>
        </w:rPr>
        <w:t>.</w:t>
      </w:r>
      <w:r>
        <w:rPr>
          <w:lang w:val="lv-LV"/>
        </w:rPr>
        <w:t xml:space="preserve"> </w:t>
      </w:r>
    </w:p>
    <w:p w14:paraId="69AAA36C" w14:textId="7589A876" w:rsidR="00C31EF7" w:rsidRDefault="00563A5C" w:rsidP="00C31EF7">
      <w:pPr>
        <w:pStyle w:val="BodyText"/>
        <w:rPr>
          <w:lang w:val="lv-LV"/>
        </w:rPr>
      </w:pPr>
      <w:r>
        <w:rPr>
          <w:lang w:val="lv-LV"/>
        </w:rPr>
        <w:t xml:space="preserve">Tika nolemts, ka </w:t>
      </w:r>
      <w:r w:rsidR="007E527E">
        <w:rPr>
          <w:lang w:val="lv-LV"/>
        </w:rPr>
        <w:t>arhivāram (un mantzinim, ja tie ir atsevišķi cilvēki)</w:t>
      </w:r>
      <w:r>
        <w:rPr>
          <w:lang w:val="lv-LV"/>
        </w:rPr>
        <w:t xml:space="preserve"> ir jābūt ārpus valdes</w:t>
      </w:r>
      <w:r w:rsidR="00C31EF7" w:rsidRPr="009E185F">
        <w:rPr>
          <w:lang w:val="lv-LV"/>
        </w:rPr>
        <w:t>; vajadzības gadījumā jāpieaicina profesionāli.</w:t>
      </w:r>
      <w:r>
        <w:rPr>
          <w:lang w:val="lv-LV"/>
        </w:rPr>
        <w:t xml:space="preserve"> Nākošā valde izvēlēsies arhivāru. </w:t>
      </w:r>
    </w:p>
    <w:p w14:paraId="79A25E9B" w14:textId="364DC3B6" w:rsidR="00C31EF7" w:rsidRDefault="00563A5C" w:rsidP="00D41D2A">
      <w:pPr>
        <w:pStyle w:val="BodyText"/>
        <w:rPr>
          <w:lang w:val="lv-LV"/>
        </w:rPr>
      </w:pPr>
      <w:r>
        <w:rPr>
          <w:lang w:val="lv-LV"/>
        </w:rPr>
        <w:t>Tika spriests, ka ir nepieciešams cilvēks, kas</w:t>
      </w:r>
      <w:r w:rsidR="00D41D2A">
        <w:rPr>
          <w:lang w:val="lv-LV"/>
        </w:rPr>
        <w:t xml:space="preserve"> nodarbotos ar </w:t>
      </w:r>
      <w:r w:rsidR="007E527E">
        <w:rPr>
          <w:lang w:val="lv-LV"/>
        </w:rPr>
        <w:t>d</w:t>
      </w:r>
      <w:r w:rsidR="00D41D2A">
        <w:rPr>
          <w:lang w:val="lv-LV"/>
        </w:rPr>
        <w:t>igitālajiem jautājumiem, kas esot ļoti laikietilpīgi. Tiek lemts, ka jaunajai valdei ir jāatrod šāds cilv</w:t>
      </w:r>
      <w:r w:rsidR="007E527E">
        <w:rPr>
          <w:lang w:val="lv-LV"/>
        </w:rPr>
        <w:t>ē</w:t>
      </w:r>
      <w:r w:rsidR="00D41D2A">
        <w:rPr>
          <w:lang w:val="lv-LV"/>
        </w:rPr>
        <w:t xml:space="preserve">ks. </w:t>
      </w:r>
    </w:p>
    <w:p w14:paraId="601011B5" w14:textId="1BC5C3D5" w:rsidR="00D41D2A" w:rsidRPr="009E185F" w:rsidRDefault="007E527E" w:rsidP="00D41D2A">
      <w:pPr>
        <w:pStyle w:val="BodyText"/>
        <w:rPr>
          <w:lang w:val="lv-LV"/>
        </w:rPr>
      </w:pPr>
      <w:r>
        <w:rPr>
          <w:lang w:val="lv-LV"/>
        </w:rPr>
        <w:t xml:space="preserve">Tika minēts, ka </w:t>
      </w:r>
      <w:r w:rsidR="00D41D2A">
        <w:rPr>
          <w:lang w:val="lv-LV"/>
        </w:rPr>
        <w:t>Ingrīda Valdmanis atsakās no amata</w:t>
      </w:r>
      <w:r>
        <w:rPr>
          <w:lang w:val="lv-LV"/>
        </w:rPr>
        <w:t xml:space="preserve"> un tamdēļ esot nepieciešams meklēt jaunu kasieri</w:t>
      </w:r>
      <w:r w:rsidR="00D41D2A">
        <w:rPr>
          <w:lang w:val="lv-LV"/>
        </w:rPr>
        <w:t xml:space="preserve">. Ir arī atklāts jautājums, vai Vanadžu priekšnieces amats joprojām paliks. </w:t>
      </w:r>
    </w:p>
    <w:p w14:paraId="65145139" w14:textId="2C64E158" w:rsidR="00C31EF7" w:rsidRDefault="00D41D2A" w:rsidP="00C31EF7">
      <w:pPr>
        <w:pStyle w:val="BodyText"/>
        <w:rPr>
          <w:lang w:val="lv-LV"/>
        </w:rPr>
      </w:pPr>
      <w:r>
        <w:rPr>
          <w:lang w:val="lv-LV"/>
        </w:rPr>
        <w:t xml:space="preserve">Inese Zeimule minēja, ka </w:t>
      </w:r>
      <w:r w:rsidR="007E527E">
        <w:rPr>
          <w:lang w:val="lv-LV"/>
        </w:rPr>
        <w:t>esot</w:t>
      </w:r>
      <w:r>
        <w:rPr>
          <w:lang w:val="lv-LV"/>
        </w:rPr>
        <w:t xml:space="preserve"> atklāts jautājums par V. Vīksnas apbedīšanu. Pelni stāvot plastmasas maisiņā kartona kastē</w:t>
      </w:r>
      <w:r w:rsidR="007E527E">
        <w:rPr>
          <w:lang w:val="lv-LV"/>
        </w:rPr>
        <w:t xml:space="preserve"> DV telpās</w:t>
      </w:r>
      <w:r>
        <w:rPr>
          <w:lang w:val="lv-LV"/>
        </w:rPr>
        <w:t xml:space="preserve">. Neesot urnas. </w:t>
      </w:r>
      <w:r w:rsidR="007E527E">
        <w:rPr>
          <w:lang w:val="lv-LV"/>
        </w:rPr>
        <w:t>Iespējams e</w:t>
      </w:r>
      <w:r>
        <w:rPr>
          <w:lang w:val="lv-LV"/>
        </w:rPr>
        <w:t>sot apbedījuma vieta Ka</w:t>
      </w:r>
      <w:r w:rsidR="007E527E">
        <w:rPr>
          <w:lang w:val="lv-LV"/>
        </w:rPr>
        <w:t>t</w:t>
      </w:r>
      <w:r>
        <w:rPr>
          <w:lang w:val="lv-LV"/>
        </w:rPr>
        <w:t xml:space="preserve">skiļos. </w:t>
      </w:r>
    </w:p>
    <w:p w14:paraId="4276351E" w14:textId="5E3D15AE" w:rsidR="00D41D2A" w:rsidRPr="009E185F" w:rsidRDefault="00D41D2A" w:rsidP="00C31EF7">
      <w:pPr>
        <w:pStyle w:val="BodyText"/>
        <w:rPr>
          <w:lang w:val="lv-LV"/>
        </w:rPr>
      </w:pPr>
      <w:r>
        <w:rPr>
          <w:lang w:val="lv-LV"/>
        </w:rPr>
        <w:t xml:space="preserve">Juris Saivars palūdza, lai V. Vīksnas mirstīgās atliekas uztic viņam. Viņš visu noskaidrošot un vajadzības gadījumā iesniegs rēķinu par tehniskajiem izdevumiem. </w:t>
      </w:r>
    </w:p>
    <w:p w14:paraId="141C15D4" w14:textId="68786973" w:rsidR="00C31EF7" w:rsidRDefault="00D41D2A" w:rsidP="00C31EF7">
      <w:pPr>
        <w:pStyle w:val="BodyText"/>
        <w:rPr>
          <w:lang w:val="lv-LV"/>
        </w:rPr>
      </w:pPr>
      <w:r>
        <w:rPr>
          <w:lang w:val="lv-LV"/>
        </w:rPr>
        <w:t xml:space="preserve">7. maijā ir plānota talka. </w:t>
      </w:r>
      <w:r w:rsidR="007E527E">
        <w:rPr>
          <w:lang w:val="lv-LV"/>
        </w:rPr>
        <w:t>Izteikumos bija manāms</w:t>
      </w:r>
      <w:r>
        <w:rPr>
          <w:lang w:val="lv-LV"/>
        </w:rPr>
        <w:t xml:space="preserve"> rūgtums par to, cik mazapmeklēti šie pasākumi </w:t>
      </w:r>
      <w:r w:rsidR="007E527E">
        <w:rPr>
          <w:lang w:val="lv-LV"/>
        </w:rPr>
        <w:t xml:space="preserve">parasti </w:t>
      </w:r>
      <w:r>
        <w:rPr>
          <w:lang w:val="lv-LV"/>
        </w:rPr>
        <w:t>ir. Gvido Teteris iesaka rīkot talku vairākās dienās</w:t>
      </w:r>
      <w:r w:rsidR="007E527E">
        <w:rPr>
          <w:lang w:val="lv-LV"/>
        </w:rPr>
        <w:t>;</w:t>
      </w:r>
      <w:r>
        <w:rPr>
          <w:lang w:val="lv-LV"/>
        </w:rPr>
        <w:t xml:space="preserve"> to noraida izmaksu dēļ. </w:t>
      </w:r>
    </w:p>
    <w:p w14:paraId="2DC62292" w14:textId="580E065D" w:rsidR="00C31EF7" w:rsidRDefault="00D41D2A" w:rsidP="00C31EF7">
      <w:pPr>
        <w:pStyle w:val="BodyText"/>
        <w:rPr>
          <w:lang w:val="lv-LV"/>
        </w:rPr>
      </w:pPr>
      <w:r>
        <w:rPr>
          <w:lang w:val="lv-LV"/>
        </w:rPr>
        <w:t xml:space="preserve">Tiek </w:t>
      </w:r>
      <w:r w:rsidR="007E527E">
        <w:rPr>
          <w:lang w:val="lv-LV"/>
        </w:rPr>
        <w:t>arī</w:t>
      </w:r>
      <w:r>
        <w:rPr>
          <w:lang w:val="lv-LV"/>
        </w:rPr>
        <w:t xml:space="preserve"> pieņemts, ka </w:t>
      </w:r>
      <w:r w:rsidR="00C31EF7" w:rsidRPr="009E185F">
        <w:rPr>
          <w:lang w:val="lv-LV"/>
        </w:rPr>
        <w:t>Ziemassvētku tirdziņš</w:t>
      </w:r>
      <w:r>
        <w:rPr>
          <w:lang w:val="lv-LV"/>
        </w:rPr>
        <w:t xml:space="preserve"> tiks </w:t>
      </w:r>
      <w:r w:rsidR="007E527E">
        <w:rPr>
          <w:lang w:val="lv-LV"/>
        </w:rPr>
        <w:t>rīkots arī šogad</w:t>
      </w:r>
      <w:r>
        <w:rPr>
          <w:lang w:val="lv-LV"/>
        </w:rPr>
        <w:t xml:space="preserve">. </w:t>
      </w:r>
    </w:p>
    <w:p w14:paraId="400276B2" w14:textId="65AB0650" w:rsidR="007E527E" w:rsidRDefault="007E527E" w:rsidP="00C31EF7">
      <w:pPr>
        <w:pStyle w:val="BodyText"/>
        <w:rPr>
          <w:lang w:val="lv-LV"/>
        </w:rPr>
      </w:pPr>
      <w:r>
        <w:rPr>
          <w:lang w:val="lv-LV"/>
        </w:rPr>
        <w:lastRenderedPageBreak/>
        <w:t xml:space="preserve">Šajā brīdī tika konstatēts, ka pulkstenis bija jau 6:35 vakarā, un bija pienācis laiks vēlēšanām. </w:t>
      </w:r>
    </w:p>
    <w:p w14:paraId="2184F8DD" w14:textId="34BA3790" w:rsidR="00C31EF7" w:rsidRPr="009E185F" w:rsidRDefault="00D41D2A" w:rsidP="00C31EF7">
      <w:pPr>
        <w:pStyle w:val="BodyText"/>
        <w:rPr>
          <w:lang w:val="lv-LV"/>
        </w:rPr>
      </w:pPr>
      <w:r>
        <w:rPr>
          <w:lang w:val="lv-LV"/>
        </w:rPr>
        <w:t>Par p</w:t>
      </w:r>
      <w:r w:rsidR="00C31EF7" w:rsidRPr="009E185F">
        <w:rPr>
          <w:lang w:val="lv-LV"/>
        </w:rPr>
        <w:t>riekšsēdi</w:t>
      </w:r>
      <w:r>
        <w:rPr>
          <w:lang w:val="lv-LV"/>
        </w:rPr>
        <w:t xml:space="preserve"> tiek ieteikts</w:t>
      </w:r>
      <w:r w:rsidR="007E527E">
        <w:rPr>
          <w:lang w:val="lv-LV"/>
        </w:rPr>
        <w:t>:</w:t>
      </w:r>
    </w:p>
    <w:p w14:paraId="054BF41B" w14:textId="51E7B2F0" w:rsidR="00C31EF7" w:rsidRPr="009E185F" w:rsidRDefault="00C31EF7" w:rsidP="00C31EF7">
      <w:pPr>
        <w:pStyle w:val="BodyText"/>
        <w:rPr>
          <w:lang w:val="lv-LV"/>
        </w:rPr>
      </w:pPr>
      <w:r w:rsidRPr="009E185F">
        <w:rPr>
          <w:lang w:val="lv-LV"/>
        </w:rPr>
        <w:t>Imants Kalniņš (pieņem)</w:t>
      </w:r>
      <w:r w:rsidR="00D41D2A">
        <w:rPr>
          <w:lang w:val="lv-LV"/>
        </w:rPr>
        <w:t xml:space="preserve">; </w:t>
      </w:r>
    </w:p>
    <w:p w14:paraId="4DE05DAA" w14:textId="590B4325" w:rsidR="00C31EF7" w:rsidRDefault="00D41D2A" w:rsidP="00D41D2A">
      <w:pPr>
        <w:pStyle w:val="BodyText"/>
        <w:tabs>
          <w:tab w:val="left" w:pos="2940"/>
        </w:tabs>
        <w:rPr>
          <w:lang w:val="lv-LV"/>
        </w:rPr>
      </w:pPr>
      <w:r>
        <w:rPr>
          <w:lang w:val="lv-LV"/>
        </w:rPr>
        <w:t>Ints</w:t>
      </w:r>
      <w:r w:rsidR="00C31EF7" w:rsidRPr="009E185F">
        <w:rPr>
          <w:lang w:val="lv-LV"/>
        </w:rPr>
        <w:t xml:space="preserve"> Rupners (nepieņem)</w:t>
      </w:r>
      <w:r>
        <w:rPr>
          <w:lang w:val="lv-LV"/>
        </w:rPr>
        <w:t>.</w:t>
      </w:r>
    </w:p>
    <w:p w14:paraId="12E28188" w14:textId="30C6B3AD" w:rsidR="00D41D2A" w:rsidRPr="009E185F" w:rsidRDefault="00D41D2A" w:rsidP="00D41D2A">
      <w:pPr>
        <w:pStyle w:val="BodyText"/>
        <w:tabs>
          <w:tab w:val="left" w:pos="2940"/>
        </w:tabs>
        <w:rPr>
          <w:lang w:val="lv-LV"/>
        </w:rPr>
      </w:pPr>
      <w:r w:rsidRPr="00D41D2A">
        <w:rPr>
          <w:b/>
          <w:bCs/>
          <w:lang w:val="lv-LV"/>
        </w:rPr>
        <w:t>Balsojums</w:t>
      </w:r>
      <w:r>
        <w:rPr>
          <w:lang w:val="lv-LV"/>
        </w:rPr>
        <w:t xml:space="preserve">: Par </w:t>
      </w:r>
      <w:r w:rsidRPr="006725B3">
        <w:rPr>
          <w:u w:val="single"/>
          <w:lang w:val="lv-LV"/>
        </w:rPr>
        <w:t>Imantu Kalniņu</w:t>
      </w:r>
      <w:r>
        <w:rPr>
          <w:lang w:val="lv-LV"/>
        </w:rPr>
        <w:t xml:space="preserve"> nobalso 54. </w:t>
      </w:r>
    </w:p>
    <w:p w14:paraId="337622E4" w14:textId="77777777" w:rsidR="00C31EF7" w:rsidRPr="009E185F" w:rsidRDefault="00C31EF7" w:rsidP="00C31EF7">
      <w:pPr>
        <w:pStyle w:val="BodyText"/>
        <w:rPr>
          <w:lang w:val="lv-LV"/>
        </w:rPr>
      </w:pPr>
    </w:p>
    <w:p w14:paraId="56256064" w14:textId="3BA88CE4" w:rsidR="00C31EF7" w:rsidRPr="009E185F" w:rsidRDefault="007E527E" w:rsidP="00C31EF7">
      <w:pPr>
        <w:pStyle w:val="BodyText"/>
        <w:rPr>
          <w:lang w:val="lv-LV"/>
        </w:rPr>
      </w:pPr>
      <w:r>
        <w:rPr>
          <w:lang w:val="lv-LV"/>
        </w:rPr>
        <w:t>Par p</w:t>
      </w:r>
      <w:r w:rsidR="00C31EF7" w:rsidRPr="009E185F">
        <w:rPr>
          <w:lang w:val="lv-LV"/>
        </w:rPr>
        <w:t>riekšsēža vietniek</w:t>
      </w:r>
      <w:r>
        <w:rPr>
          <w:lang w:val="lv-LV"/>
        </w:rPr>
        <w:t>u tiek ieteikts</w:t>
      </w:r>
      <w:r w:rsidR="00C31EF7" w:rsidRPr="009E185F">
        <w:rPr>
          <w:lang w:val="lv-LV"/>
        </w:rPr>
        <w:t>:</w:t>
      </w:r>
    </w:p>
    <w:p w14:paraId="72EFB4D1" w14:textId="4C31E53D" w:rsidR="00C31EF7" w:rsidRPr="009E185F" w:rsidRDefault="006725B3" w:rsidP="00C31EF7">
      <w:pPr>
        <w:pStyle w:val="BodyText"/>
        <w:rPr>
          <w:lang w:val="lv-LV"/>
        </w:rPr>
      </w:pPr>
      <w:r>
        <w:rPr>
          <w:lang w:val="lv-LV"/>
        </w:rPr>
        <w:t>Jānis</w:t>
      </w:r>
      <w:r w:rsidR="00C31EF7" w:rsidRPr="009E185F">
        <w:rPr>
          <w:lang w:val="lv-LV"/>
        </w:rPr>
        <w:t xml:space="preserve"> Kancāns</w:t>
      </w:r>
      <w:r>
        <w:rPr>
          <w:lang w:val="lv-LV"/>
        </w:rPr>
        <w:t xml:space="preserve"> (pieņem);</w:t>
      </w:r>
    </w:p>
    <w:p w14:paraId="70F8A39E" w14:textId="5C326804" w:rsidR="00C31EF7" w:rsidRPr="009E185F" w:rsidRDefault="00C31EF7" w:rsidP="00C31EF7">
      <w:pPr>
        <w:pStyle w:val="BodyText"/>
        <w:rPr>
          <w:lang w:val="lv-LV"/>
        </w:rPr>
      </w:pPr>
      <w:r w:rsidRPr="009E185F">
        <w:rPr>
          <w:lang w:val="lv-LV"/>
        </w:rPr>
        <w:t>V</w:t>
      </w:r>
      <w:r w:rsidR="006725B3">
        <w:rPr>
          <w:lang w:val="lv-LV"/>
        </w:rPr>
        <w:t>alda</w:t>
      </w:r>
      <w:r w:rsidRPr="009E185F">
        <w:rPr>
          <w:lang w:val="lv-LV"/>
        </w:rPr>
        <w:t xml:space="preserve"> Rainey</w:t>
      </w:r>
      <w:r w:rsidR="006725B3">
        <w:rPr>
          <w:lang w:val="lv-LV"/>
        </w:rPr>
        <w:t xml:space="preserve"> (pieņem).</w:t>
      </w:r>
    </w:p>
    <w:p w14:paraId="0DA9E19B" w14:textId="4B137888" w:rsidR="00C31EF7" w:rsidRDefault="006725B3" w:rsidP="00C31EF7">
      <w:pPr>
        <w:pStyle w:val="BodyText"/>
        <w:rPr>
          <w:lang w:val="lv-LV"/>
        </w:rPr>
      </w:pPr>
      <w:r w:rsidRPr="006725B3">
        <w:rPr>
          <w:b/>
          <w:bCs/>
          <w:lang w:val="lv-LV"/>
        </w:rPr>
        <w:t>Balsojums</w:t>
      </w:r>
      <w:r>
        <w:rPr>
          <w:lang w:val="lv-LV"/>
        </w:rPr>
        <w:t xml:space="preserve">: </w:t>
      </w:r>
    </w:p>
    <w:p w14:paraId="0D19DADD" w14:textId="68E262E7" w:rsidR="006725B3" w:rsidRDefault="006725B3" w:rsidP="00C31EF7">
      <w:pPr>
        <w:pStyle w:val="BodyText"/>
        <w:rPr>
          <w:lang w:val="lv-LV"/>
        </w:rPr>
      </w:pPr>
      <w:r>
        <w:rPr>
          <w:lang w:val="lv-LV"/>
        </w:rPr>
        <w:t xml:space="preserve">Par </w:t>
      </w:r>
      <w:r w:rsidRPr="006725B3">
        <w:rPr>
          <w:u w:val="single"/>
          <w:lang w:val="lv-LV"/>
        </w:rPr>
        <w:t>Jāni Kancānu</w:t>
      </w:r>
      <w:r>
        <w:rPr>
          <w:lang w:val="lv-LV"/>
        </w:rPr>
        <w:t>: 32</w:t>
      </w:r>
    </w:p>
    <w:p w14:paraId="4FF91C8C" w14:textId="1A131E1A" w:rsidR="006725B3" w:rsidRPr="009E185F" w:rsidRDefault="006725B3" w:rsidP="00C31EF7">
      <w:pPr>
        <w:pStyle w:val="BodyText"/>
        <w:rPr>
          <w:lang w:val="lv-LV"/>
        </w:rPr>
      </w:pPr>
      <w:r>
        <w:rPr>
          <w:lang w:val="lv-LV"/>
        </w:rPr>
        <w:t xml:space="preserve">Par Valdu Rainey: </w:t>
      </w:r>
      <w:r w:rsidRPr="006725B3">
        <w:rPr>
          <w:lang w:val="lv-LV"/>
        </w:rPr>
        <w:t>21 +1 (neklātienē)</w:t>
      </w:r>
    </w:p>
    <w:p w14:paraId="7CEAEE4E" w14:textId="77777777" w:rsidR="004639AB" w:rsidRDefault="004639AB" w:rsidP="00C31EF7">
      <w:pPr>
        <w:pStyle w:val="BodyText"/>
        <w:rPr>
          <w:lang w:val="lv-LV"/>
        </w:rPr>
      </w:pPr>
    </w:p>
    <w:p w14:paraId="4940BEDD" w14:textId="5832999C" w:rsidR="00C31EF7" w:rsidRPr="009E185F" w:rsidRDefault="004639AB" w:rsidP="00C31EF7">
      <w:pPr>
        <w:pStyle w:val="BodyText"/>
        <w:rPr>
          <w:lang w:val="lv-LV"/>
        </w:rPr>
      </w:pPr>
      <w:r>
        <w:rPr>
          <w:lang w:val="lv-LV"/>
        </w:rPr>
        <w:t xml:space="preserve">Par kasieri tiek ieteikts: </w:t>
      </w:r>
    </w:p>
    <w:p w14:paraId="53E71008" w14:textId="3A3DFB2B" w:rsidR="00C31EF7" w:rsidRDefault="00C31EF7" w:rsidP="00C31EF7">
      <w:pPr>
        <w:pStyle w:val="BodyText"/>
        <w:rPr>
          <w:lang w:val="lv-LV"/>
        </w:rPr>
      </w:pPr>
      <w:r w:rsidRPr="009E185F">
        <w:rPr>
          <w:lang w:val="lv-LV"/>
        </w:rPr>
        <w:t>Ansis Valainis (nav biedrs)</w:t>
      </w:r>
      <w:r w:rsidR="006725B3">
        <w:rPr>
          <w:lang w:val="lv-LV"/>
        </w:rPr>
        <w:t>, kandidatūra noraidīta</w:t>
      </w:r>
      <w:r w:rsidR="004639AB">
        <w:rPr>
          <w:lang w:val="lv-LV"/>
        </w:rPr>
        <w:t>;</w:t>
      </w:r>
    </w:p>
    <w:p w14:paraId="2978BC03" w14:textId="76D97F54" w:rsidR="00F413DA" w:rsidRPr="009E185F" w:rsidRDefault="006725B3" w:rsidP="00C31EF7">
      <w:pPr>
        <w:pStyle w:val="BodyText"/>
        <w:rPr>
          <w:lang w:val="lv-LV"/>
        </w:rPr>
      </w:pPr>
      <w:r>
        <w:rPr>
          <w:lang w:val="lv-LV"/>
        </w:rPr>
        <w:t>Laura Avena (nepieņem</w:t>
      </w:r>
      <w:r w:rsidR="00F413DA">
        <w:rPr>
          <w:lang w:val="lv-LV"/>
        </w:rPr>
        <w:t>)</w:t>
      </w:r>
      <w:r w:rsidR="004639AB">
        <w:rPr>
          <w:lang w:val="lv-LV"/>
        </w:rPr>
        <w:t>;</w:t>
      </w:r>
    </w:p>
    <w:p w14:paraId="5F2626B4" w14:textId="77777777" w:rsidR="006725B3" w:rsidRDefault="00C31EF7" w:rsidP="00C31EF7">
      <w:pPr>
        <w:pStyle w:val="BodyText"/>
        <w:rPr>
          <w:lang w:val="lv-LV"/>
        </w:rPr>
      </w:pPr>
      <w:r w:rsidRPr="009E185F">
        <w:rPr>
          <w:lang w:val="lv-LV"/>
        </w:rPr>
        <w:t>K</w:t>
      </w:r>
      <w:r w:rsidR="006725B3">
        <w:rPr>
          <w:lang w:val="lv-LV"/>
        </w:rPr>
        <w:t>ārlis</w:t>
      </w:r>
      <w:r w:rsidRPr="009E185F">
        <w:rPr>
          <w:lang w:val="lv-LV"/>
        </w:rPr>
        <w:t xml:space="preserve"> Kancāns</w:t>
      </w:r>
      <w:r w:rsidR="006725B3">
        <w:rPr>
          <w:lang w:val="lv-LV"/>
        </w:rPr>
        <w:t xml:space="preserve"> (pieņem). </w:t>
      </w:r>
    </w:p>
    <w:p w14:paraId="24B1C86B" w14:textId="77777777" w:rsidR="00F413DA" w:rsidRDefault="006725B3" w:rsidP="00C31EF7">
      <w:pPr>
        <w:pStyle w:val="BodyText"/>
        <w:rPr>
          <w:lang w:val="lv-LV"/>
        </w:rPr>
      </w:pPr>
      <w:r w:rsidRPr="00F413DA">
        <w:rPr>
          <w:b/>
          <w:bCs/>
          <w:lang w:val="lv-LV"/>
        </w:rPr>
        <w:t>Balsojums</w:t>
      </w:r>
      <w:r>
        <w:rPr>
          <w:lang w:val="lv-LV"/>
        </w:rPr>
        <w:t>:</w:t>
      </w:r>
    </w:p>
    <w:p w14:paraId="625EE463" w14:textId="51A6B613" w:rsidR="00C31EF7" w:rsidRPr="009E185F" w:rsidRDefault="00F413DA" w:rsidP="00C31EF7">
      <w:pPr>
        <w:pStyle w:val="BodyText"/>
        <w:rPr>
          <w:lang w:val="lv-LV"/>
        </w:rPr>
      </w:pPr>
      <w:r>
        <w:rPr>
          <w:lang w:val="lv-LV"/>
        </w:rPr>
        <w:t xml:space="preserve">Par </w:t>
      </w:r>
      <w:r w:rsidRPr="004639AB">
        <w:rPr>
          <w:u w:val="single"/>
          <w:lang w:val="lv-LV"/>
        </w:rPr>
        <w:t>Kārli Kancānu</w:t>
      </w:r>
      <w:r w:rsidR="00C31EF7" w:rsidRPr="009E185F">
        <w:rPr>
          <w:lang w:val="lv-LV"/>
        </w:rPr>
        <w:t xml:space="preserve"> 53 (K. Kancāns atturas).</w:t>
      </w:r>
    </w:p>
    <w:p w14:paraId="61E9B47D" w14:textId="77777777" w:rsidR="004639AB" w:rsidRDefault="004639AB" w:rsidP="00C31EF7">
      <w:pPr>
        <w:pStyle w:val="BodyText"/>
        <w:rPr>
          <w:lang w:val="lv-LV"/>
        </w:rPr>
      </w:pPr>
    </w:p>
    <w:p w14:paraId="78D812AF" w14:textId="60082016" w:rsidR="00C31EF7" w:rsidRPr="009E185F" w:rsidRDefault="004639AB" w:rsidP="00C31EF7">
      <w:pPr>
        <w:pStyle w:val="BodyText"/>
        <w:rPr>
          <w:lang w:val="lv-LV"/>
        </w:rPr>
      </w:pPr>
      <w:r>
        <w:rPr>
          <w:lang w:val="lv-LV"/>
        </w:rPr>
        <w:t>Par sekretāru tiek ieteikta:</w:t>
      </w:r>
    </w:p>
    <w:p w14:paraId="2C5FAA80" w14:textId="1D18DC14" w:rsidR="00F413DA" w:rsidRDefault="00C31EF7" w:rsidP="00C31EF7">
      <w:pPr>
        <w:pStyle w:val="BodyText"/>
        <w:rPr>
          <w:lang w:val="lv-LV"/>
        </w:rPr>
      </w:pPr>
      <w:r w:rsidRPr="009E185F">
        <w:rPr>
          <w:lang w:val="lv-LV"/>
        </w:rPr>
        <w:t>Laura Avena</w:t>
      </w:r>
      <w:r w:rsidR="00F413DA">
        <w:rPr>
          <w:lang w:val="lv-LV"/>
        </w:rPr>
        <w:t xml:space="preserve"> (pieņem)</w:t>
      </w:r>
      <w:r w:rsidR="004639AB">
        <w:rPr>
          <w:lang w:val="lv-LV"/>
        </w:rPr>
        <w:t>.</w:t>
      </w:r>
    </w:p>
    <w:p w14:paraId="1451B817" w14:textId="783A3717" w:rsidR="00C31EF7" w:rsidRPr="009E185F" w:rsidRDefault="00F413DA" w:rsidP="00C31EF7">
      <w:pPr>
        <w:pStyle w:val="BodyText"/>
        <w:rPr>
          <w:lang w:val="lv-LV"/>
        </w:rPr>
      </w:pPr>
      <w:r w:rsidRPr="00F413DA">
        <w:rPr>
          <w:b/>
          <w:bCs/>
          <w:lang w:val="lv-LV"/>
        </w:rPr>
        <w:t>Balsojums</w:t>
      </w:r>
      <w:r>
        <w:rPr>
          <w:lang w:val="lv-LV"/>
        </w:rPr>
        <w:t>:</w:t>
      </w:r>
      <w:r w:rsidR="00C31EF7" w:rsidRPr="009E185F">
        <w:rPr>
          <w:lang w:val="lv-LV"/>
        </w:rPr>
        <w:t xml:space="preserve"> </w:t>
      </w:r>
    </w:p>
    <w:p w14:paraId="1E100F38" w14:textId="117CB50C" w:rsidR="00C31EF7" w:rsidRPr="009E185F" w:rsidRDefault="00F413DA" w:rsidP="00C31EF7">
      <w:pPr>
        <w:pStyle w:val="BodyText"/>
        <w:rPr>
          <w:lang w:val="lv-LV"/>
        </w:rPr>
      </w:pPr>
      <w:r>
        <w:rPr>
          <w:lang w:val="lv-LV"/>
        </w:rPr>
        <w:t xml:space="preserve">Par </w:t>
      </w:r>
      <w:r w:rsidRPr="004639AB">
        <w:rPr>
          <w:u w:val="single"/>
          <w:lang w:val="lv-LV"/>
        </w:rPr>
        <w:t>Lauru Avenu</w:t>
      </w:r>
      <w:r>
        <w:rPr>
          <w:lang w:val="lv-LV"/>
        </w:rPr>
        <w:t xml:space="preserve"> 53 (L. Avena atturas). </w:t>
      </w:r>
    </w:p>
    <w:p w14:paraId="1B8D0CF3" w14:textId="77777777" w:rsidR="004639AB" w:rsidRDefault="004639AB" w:rsidP="00C31EF7">
      <w:pPr>
        <w:pStyle w:val="BodyText"/>
        <w:rPr>
          <w:lang w:val="lv-LV"/>
        </w:rPr>
      </w:pPr>
    </w:p>
    <w:p w14:paraId="6924880C" w14:textId="73E2AE95" w:rsidR="00C31EF7" w:rsidRPr="009E185F" w:rsidRDefault="004639AB" w:rsidP="00C31EF7">
      <w:pPr>
        <w:pStyle w:val="BodyText"/>
        <w:rPr>
          <w:lang w:val="lv-LV"/>
        </w:rPr>
      </w:pPr>
      <w:r>
        <w:rPr>
          <w:lang w:val="lv-LV"/>
        </w:rPr>
        <w:lastRenderedPageBreak/>
        <w:t>Par b</w:t>
      </w:r>
      <w:r w:rsidR="00C31EF7" w:rsidRPr="009E185F">
        <w:rPr>
          <w:lang w:val="lv-LV"/>
        </w:rPr>
        <w:t>iedrzini</w:t>
      </w:r>
      <w:r>
        <w:rPr>
          <w:lang w:val="lv-LV"/>
        </w:rPr>
        <w:t xml:space="preserve"> tiek ieteikti:</w:t>
      </w:r>
    </w:p>
    <w:p w14:paraId="398410BF" w14:textId="7B70F81E" w:rsidR="00C31EF7" w:rsidRPr="009E185F" w:rsidRDefault="00C31EF7" w:rsidP="00C31EF7">
      <w:pPr>
        <w:pStyle w:val="BodyText"/>
        <w:rPr>
          <w:lang w:val="lv-LV"/>
        </w:rPr>
      </w:pPr>
      <w:r w:rsidRPr="009E185F">
        <w:rPr>
          <w:lang w:val="lv-LV"/>
        </w:rPr>
        <w:t xml:space="preserve">Jolanta </w:t>
      </w:r>
      <w:r w:rsidR="00F413DA">
        <w:rPr>
          <w:lang w:val="lv-LV"/>
        </w:rPr>
        <w:t>Mockus (nepieņem);</w:t>
      </w:r>
    </w:p>
    <w:p w14:paraId="1A8347CE" w14:textId="5F248278" w:rsidR="00C31EF7" w:rsidRPr="009E185F" w:rsidRDefault="00C31EF7" w:rsidP="00C31EF7">
      <w:pPr>
        <w:pStyle w:val="BodyText"/>
        <w:rPr>
          <w:lang w:val="lv-LV"/>
        </w:rPr>
      </w:pPr>
      <w:r w:rsidRPr="009E185F">
        <w:rPr>
          <w:lang w:val="lv-LV"/>
        </w:rPr>
        <w:t xml:space="preserve">Valda </w:t>
      </w:r>
      <w:r w:rsidR="00F413DA">
        <w:rPr>
          <w:lang w:val="lv-LV"/>
        </w:rPr>
        <w:t>Rainey (nepieņem);</w:t>
      </w:r>
    </w:p>
    <w:p w14:paraId="7A922B2A" w14:textId="77777777" w:rsidR="00F413DA" w:rsidRDefault="00C31EF7" w:rsidP="00C31EF7">
      <w:pPr>
        <w:pStyle w:val="BodyText"/>
        <w:rPr>
          <w:lang w:val="lv-LV"/>
        </w:rPr>
      </w:pPr>
      <w:r w:rsidRPr="009E185F">
        <w:rPr>
          <w:lang w:val="lv-LV"/>
        </w:rPr>
        <w:t>Andris Zvārgulis</w:t>
      </w:r>
      <w:r w:rsidR="00F413DA">
        <w:rPr>
          <w:lang w:val="lv-LV"/>
        </w:rPr>
        <w:t xml:space="preserve"> (pieņem).</w:t>
      </w:r>
    </w:p>
    <w:p w14:paraId="5CC1141D" w14:textId="77777777" w:rsidR="00F413DA" w:rsidRDefault="00F413DA" w:rsidP="00C31EF7">
      <w:pPr>
        <w:pStyle w:val="BodyText"/>
        <w:rPr>
          <w:lang w:val="lv-LV"/>
        </w:rPr>
      </w:pPr>
      <w:r w:rsidRPr="00F413DA">
        <w:rPr>
          <w:b/>
          <w:bCs/>
          <w:lang w:val="lv-LV"/>
        </w:rPr>
        <w:t>Balsojums</w:t>
      </w:r>
      <w:r>
        <w:rPr>
          <w:lang w:val="lv-LV"/>
        </w:rPr>
        <w:t xml:space="preserve">: </w:t>
      </w:r>
    </w:p>
    <w:p w14:paraId="39666A33" w14:textId="4D471371" w:rsidR="00C31EF7" w:rsidRPr="009E185F" w:rsidRDefault="00F413DA" w:rsidP="00C31EF7">
      <w:pPr>
        <w:pStyle w:val="BodyText"/>
        <w:rPr>
          <w:lang w:val="lv-LV"/>
        </w:rPr>
      </w:pPr>
      <w:r>
        <w:rPr>
          <w:lang w:val="lv-LV"/>
        </w:rPr>
        <w:t xml:space="preserve">Par </w:t>
      </w:r>
      <w:r w:rsidRPr="004639AB">
        <w:rPr>
          <w:u w:val="single"/>
          <w:lang w:val="lv-LV"/>
        </w:rPr>
        <w:t>Andri Zvārguli</w:t>
      </w:r>
      <w:r>
        <w:rPr>
          <w:lang w:val="lv-LV"/>
        </w:rPr>
        <w:t>:</w:t>
      </w:r>
      <w:r w:rsidR="00C31EF7" w:rsidRPr="009E185F">
        <w:rPr>
          <w:lang w:val="lv-LV"/>
        </w:rPr>
        <w:t xml:space="preserve"> 52</w:t>
      </w:r>
      <w:r>
        <w:rPr>
          <w:lang w:val="lv-LV"/>
        </w:rPr>
        <w:t>.</w:t>
      </w:r>
    </w:p>
    <w:p w14:paraId="5DA41E63" w14:textId="77777777" w:rsidR="004639AB" w:rsidRDefault="004639AB" w:rsidP="00F413DA">
      <w:pPr>
        <w:pStyle w:val="BodyText"/>
        <w:rPr>
          <w:lang w:val="lv-LV"/>
        </w:rPr>
      </w:pPr>
    </w:p>
    <w:p w14:paraId="7282607A" w14:textId="5A508250" w:rsidR="00C31EF7" w:rsidRPr="009E185F" w:rsidRDefault="00F413DA" w:rsidP="00F413DA">
      <w:pPr>
        <w:pStyle w:val="BodyText"/>
        <w:rPr>
          <w:lang w:val="lv-LV"/>
        </w:rPr>
      </w:pPr>
      <w:r>
        <w:rPr>
          <w:lang w:val="lv-LV"/>
        </w:rPr>
        <w:t>Tiek proponēts par s</w:t>
      </w:r>
      <w:r w:rsidR="00C31EF7" w:rsidRPr="009E185F">
        <w:rPr>
          <w:lang w:val="lv-LV"/>
        </w:rPr>
        <w:t>aimniecības vadītāj</w:t>
      </w:r>
      <w:r>
        <w:rPr>
          <w:lang w:val="lv-LV"/>
        </w:rPr>
        <w:t>u atstāt</w:t>
      </w:r>
      <w:r w:rsidR="00C31EF7" w:rsidRPr="009E185F">
        <w:rPr>
          <w:lang w:val="lv-LV"/>
        </w:rPr>
        <w:t xml:space="preserve"> Ines</w:t>
      </w:r>
      <w:r>
        <w:rPr>
          <w:lang w:val="lv-LV"/>
        </w:rPr>
        <w:t>i</w:t>
      </w:r>
      <w:r w:rsidR="00C31EF7" w:rsidRPr="009E185F">
        <w:rPr>
          <w:lang w:val="lv-LV"/>
        </w:rPr>
        <w:t xml:space="preserve"> Zeimul</w:t>
      </w:r>
      <w:r>
        <w:rPr>
          <w:lang w:val="lv-LV"/>
        </w:rPr>
        <w:t>i.</w:t>
      </w:r>
    </w:p>
    <w:p w14:paraId="0EBC0BFA" w14:textId="1E87963C" w:rsidR="00C31EF7" w:rsidRDefault="004639AB" w:rsidP="00C31EF7">
      <w:pPr>
        <w:pStyle w:val="BodyText"/>
        <w:rPr>
          <w:lang w:val="lv-LV"/>
        </w:rPr>
      </w:pPr>
      <w:r>
        <w:rPr>
          <w:lang w:val="lv-LV"/>
        </w:rPr>
        <w:t xml:space="preserve">Pieņemts bez iebildumiem. </w:t>
      </w:r>
    </w:p>
    <w:p w14:paraId="687602AF" w14:textId="77777777" w:rsidR="004639AB" w:rsidRDefault="004639AB" w:rsidP="00C31EF7">
      <w:pPr>
        <w:pStyle w:val="BodyText"/>
        <w:rPr>
          <w:lang w:val="lv-LV"/>
        </w:rPr>
      </w:pPr>
    </w:p>
    <w:p w14:paraId="5F243FC6" w14:textId="5CABBBC7" w:rsidR="00C31EF7" w:rsidRPr="009E185F" w:rsidRDefault="004639AB" w:rsidP="00C31EF7">
      <w:pPr>
        <w:pStyle w:val="BodyText"/>
        <w:rPr>
          <w:lang w:val="lv-LV"/>
        </w:rPr>
      </w:pPr>
      <w:r>
        <w:rPr>
          <w:lang w:val="lv-LV"/>
        </w:rPr>
        <w:t>Tik pieņemts, ka a</w:t>
      </w:r>
      <w:r w:rsidR="00C31EF7" w:rsidRPr="009E185F">
        <w:rPr>
          <w:lang w:val="lv-LV"/>
        </w:rPr>
        <w:t>rhivāru un tehnoloģisko cilvēku izvēlēs nākamā valde.</w:t>
      </w:r>
    </w:p>
    <w:p w14:paraId="0CAF737D" w14:textId="77777777" w:rsidR="00C31EF7" w:rsidRPr="009E185F" w:rsidRDefault="00C31EF7" w:rsidP="00C31EF7">
      <w:pPr>
        <w:pStyle w:val="BodyText"/>
        <w:rPr>
          <w:lang w:val="lv-LV"/>
        </w:rPr>
      </w:pPr>
    </w:p>
    <w:p w14:paraId="41EE2CBF" w14:textId="6778805E" w:rsidR="00C31EF7" w:rsidRPr="009E185F" w:rsidRDefault="00C31EF7" w:rsidP="00C31EF7">
      <w:pPr>
        <w:pStyle w:val="BodyText"/>
        <w:rPr>
          <w:lang w:val="lv-LV"/>
        </w:rPr>
      </w:pPr>
      <w:r w:rsidRPr="009E185F">
        <w:rPr>
          <w:lang w:val="lv-LV"/>
        </w:rPr>
        <w:t>V</w:t>
      </w:r>
      <w:r w:rsidR="00F413DA">
        <w:rPr>
          <w:lang w:val="lv-LV"/>
        </w:rPr>
        <w:t>aldis</w:t>
      </w:r>
      <w:r w:rsidRPr="009E185F">
        <w:rPr>
          <w:lang w:val="lv-LV"/>
        </w:rPr>
        <w:t xml:space="preserve"> Čirksts </w:t>
      </w:r>
      <w:r w:rsidR="00F413DA">
        <w:rPr>
          <w:lang w:val="lv-LV"/>
        </w:rPr>
        <w:t xml:space="preserve">tiek ieteiksts kā </w:t>
      </w:r>
      <w:r w:rsidRPr="009E185F">
        <w:rPr>
          <w:lang w:val="lv-LV"/>
        </w:rPr>
        <w:t>sarīkojuma daļas vadītājs</w:t>
      </w:r>
      <w:r w:rsidR="00F413DA">
        <w:rPr>
          <w:lang w:val="lv-LV"/>
        </w:rPr>
        <w:t xml:space="preserve">. Viņš pieņem, nosakot, ka viņam ir sajūta, ka viņs jaunajai valdei nepatīk dēļ viņa attieksmes pret prezidentu Levitu. </w:t>
      </w:r>
    </w:p>
    <w:p w14:paraId="2CAB3C29" w14:textId="53EB2F5E" w:rsidR="00F413DA" w:rsidRPr="004639AB" w:rsidRDefault="00F413DA" w:rsidP="00C31EF7">
      <w:pPr>
        <w:pStyle w:val="BodyText"/>
        <w:rPr>
          <w:b/>
          <w:bCs/>
          <w:lang w:val="lv-LV"/>
        </w:rPr>
      </w:pPr>
      <w:r w:rsidRPr="004639AB">
        <w:rPr>
          <w:b/>
          <w:bCs/>
          <w:lang w:val="lv-LV"/>
        </w:rPr>
        <w:t xml:space="preserve">Balsojums: </w:t>
      </w:r>
    </w:p>
    <w:p w14:paraId="0D73FC72" w14:textId="50531171" w:rsidR="00C31EF7" w:rsidRPr="009E185F" w:rsidRDefault="00C31EF7" w:rsidP="00C31EF7">
      <w:pPr>
        <w:pStyle w:val="BodyText"/>
        <w:rPr>
          <w:lang w:val="lv-LV"/>
        </w:rPr>
      </w:pPr>
      <w:r w:rsidRPr="009E185F">
        <w:rPr>
          <w:lang w:val="lv-LV"/>
        </w:rPr>
        <w:t>P</w:t>
      </w:r>
      <w:r w:rsidR="00F413DA">
        <w:rPr>
          <w:lang w:val="lv-LV"/>
        </w:rPr>
        <w:t xml:space="preserve">ar </w:t>
      </w:r>
      <w:r w:rsidR="00F413DA" w:rsidRPr="004639AB">
        <w:rPr>
          <w:u w:val="single"/>
          <w:lang w:val="lv-LV"/>
        </w:rPr>
        <w:t>Valdi Čirkstu</w:t>
      </w:r>
      <w:r w:rsidRPr="009E185F">
        <w:rPr>
          <w:lang w:val="lv-LV"/>
        </w:rPr>
        <w:t xml:space="preserve"> 51 (ievēlēts)</w:t>
      </w:r>
      <w:r w:rsidR="004639AB">
        <w:rPr>
          <w:lang w:val="lv-LV"/>
        </w:rPr>
        <w:t>; a</w:t>
      </w:r>
      <w:r w:rsidRPr="009E185F">
        <w:rPr>
          <w:lang w:val="lv-LV"/>
        </w:rPr>
        <w:t>tturas 4.</w:t>
      </w:r>
    </w:p>
    <w:p w14:paraId="7422A13F" w14:textId="77777777" w:rsidR="004639AB" w:rsidRDefault="004639AB" w:rsidP="00C31EF7">
      <w:pPr>
        <w:pStyle w:val="BodyText"/>
        <w:rPr>
          <w:lang w:val="lv-LV"/>
        </w:rPr>
      </w:pPr>
    </w:p>
    <w:p w14:paraId="35A8684C" w14:textId="1DD0F3B8" w:rsidR="00C31EF7" w:rsidRPr="009E185F" w:rsidRDefault="00F413DA" w:rsidP="00C31EF7">
      <w:pPr>
        <w:pStyle w:val="BodyText"/>
        <w:rPr>
          <w:lang w:val="lv-LV"/>
        </w:rPr>
      </w:pPr>
      <w:r>
        <w:rPr>
          <w:lang w:val="lv-LV"/>
        </w:rPr>
        <w:t xml:space="preserve">Revīzija komisijai tika izvēlēti: </w:t>
      </w:r>
    </w:p>
    <w:p w14:paraId="18B5FF02" w14:textId="43BEF107" w:rsidR="00C31EF7" w:rsidRPr="009E185F" w:rsidRDefault="00C31EF7" w:rsidP="00C31EF7">
      <w:pPr>
        <w:pStyle w:val="BodyText"/>
        <w:rPr>
          <w:lang w:val="lv-LV"/>
        </w:rPr>
      </w:pPr>
      <w:r w:rsidRPr="009E185F">
        <w:rPr>
          <w:lang w:val="lv-LV"/>
        </w:rPr>
        <w:t>Jānis Riekstiņš</w:t>
      </w:r>
      <w:r w:rsidR="00F413DA">
        <w:rPr>
          <w:lang w:val="lv-LV"/>
        </w:rPr>
        <w:t>;</w:t>
      </w:r>
    </w:p>
    <w:p w14:paraId="1904A993" w14:textId="1B96EEB6" w:rsidR="00C31EF7" w:rsidRPr="009E185F" w:rsidRDefault="00C31EF7" w:rsidP="00C31EF7">
      <w:pPr>
        <w:pStyle w:val="BodyText"/>
        <w:rPr>
          <w:lang w:val="lv-LV"/>
        </w:rPr>
      </w:pPr>
      <w:r w:rsidRPr="009E185F">
        <w:rPr>
          <w:lang w:val="lv-LV"/>
        </w:rPr>
        <w:t>Gvido Teteris</w:t>
      </w:r>
      <w:r w:rsidR="00F413DA">
        <w:rPr>
          <w:lang w:val="lv-LV"/>
        </w:rPr>
        <w:t>; un</w:t>
      </w:r>
    </w:p>
    <w:p w14:paraId="62EA2891" w14:textId="1595D530" w:rsidR="00C31EF7" w:rsidRPr="009E185F" w:rsidRDefault="00C31EF7" w:rsidP="00C31EF7">
      <w:pPr>
        <w:pStyle w:val="BodyText"/>
        <w:rPr>
          <w:lang w:val="lv-LV"/>
        </w:rPr>
      </w:pPr>
      <w:r w:rsidRPr="009E185F">
        <w:rPr>
          <w:lang w:val="lv-LV"/>
        </w:rPr>
        <w:t>Anita Cirīte</w:t>
      </w:r>
      <w:r w:rsidR="00F413DA">
        <w:rPr>
          <w:lang w:val="lv-LV"/>
        </w:rPr>
        <w:t xml:space="preserve">. </w:t>
      </w:r>
    </w:p>
    <w:p w14:paraId="644EAF56" w14:textId="3FA1CF7E" w:rsidR="00F413DA" w:rsidRDefault="00F413DA" w:rsidP="00C31EF7">
      <w:pPr>
        <w:pStyle w:val="BodyText"/>
        <w:rPr>
          <w:lang w:val="lv-LV"/>
        </w:rPr>
      </w:pPr>
      <w:r w:rsidRPr="00F413DA">
        <w:rPr>
          <w:b/>
          <w:bCs/>
          <w:lang w:val="lv-LV"/>
        </w:rPr>
        <w:t>Balsojums</w:t>
      </w:r>
      <w:r>
        <w:rPr>
          <w:lang w:val="lv-LV"/>
        </w:rPr>
        <w:t xml:space="preserve">: </w:t>
      </w:r>
    </w:p>
    <w:p w14:paraId="4C233D68" w14:textId="30205AF8" w:rsidR="00C31EF7" w:rsidRPr="009E185F" w:rsidRDefault="00C31EF7" w:rsidP="00C31EF7">
      <w:pPr>
        <w:pStyle w:val="BodyText"/>
        <w:rPr>
          <w:lang w:val="lv-LV"/>
        </w:rPr>
      </w:pPr>
      <w:r w:rsidRPr="009E185F">
        <w:rPr>
          <w:lang w:val="lv-LV"/>
        </w:rPr>
        <w:t>56 par.</w:t>
      </w:r>
    </w:p>
    <w:p w14:paraId="7EF7ACD9" w14:textId="77777777" w:rsidR="00C31EF7" w:rsidRPr="009E185F" w:rsidRDefault="00C31EF7" w:rsidP="00C31EF7">
      <w:pPr>
        <w:pStyle w:val="BodyText"/>
        <w:rPr>
          <w:lang w:val="lv-LV"/>
        </w:rPr>
      </w:pPr>
    </w:p>
    <w:p w14:paraId="7A54C0E2" w14:textId="03F0A04C" w:rsidR="00D557A5" w:rsidRDefault="00F413DA" w:rsidP="00C31EF7">
      <w:pPr>
        <w:pStyle w:val="BodyText"/>
        <w:rPr>
          <w:lang w:val="lv-LV"/>
        </w:rPr>
      </w:pPr>
      <w:r>
        <w:rPr>
          <w:lang w:val="lv-LV"/>
        </w:rPr>
        <w:t>Ints Rupners</w:t>
      </w:r>
      <w:r w:rsidR="004639AB">
        <w:rPr>
          <w:lang w:val="lv-LV"/>
        </w:rPr>
        <w:t xml:space="preserve"> minēja, ka d</w:t>
      </w:r>
      <w:r w:rsidR="00C31EF7" w:rsidRPr="009E185F">
        <w:rPr>
          <w:lang w:val="lv-LV"/>
        </w:rPr>
        <w:t xml:space="preserve">arba kārtība izsmelta. </w:t>
      </w:r>
      <w:r w:rsidR="004639AB">
        <w:rPr>
          <w:lang w:val="lv-LV"/>
        </w:rPr>
        <w:t xml:space="preserve">Izteica pateicību visiem par piedalīšanos un novēlēja </w:t>
      </w:r>
      <w:r w:rsidR="00C31EF7" w:rsidRPr="009E185F">
        <w:rPr>
          <w:lang w:val="lv-LV"/>
        </w:rPr>
        <w:t>laimīgu ceļu uz mājām.</w:t>
      </w:r>
    </w:p>
    <w:p w14:paraId="414241BA" w14:textId="2312F809" w:rsidR="00880662" w:rsidRDefault="00880662" w:rsidP="00C31EF7">
      <w:pPr>
        <w:pStyle w:val="BodyText"/>
        <w:rPr>
          <w:lang w:val="lv-LV"/>
        </w:rPr>
      </w:pPr>
      <w:r>
        <w:rPr>
          <w:lang w:val="lv-LV"/>
        </w:rPr>
        <w:lastRenderedPageBreak/>
        <w:t>Sapulces vadītājs: Ints Rupners:</w:t>
      </w:r>
    </w:p>
    <w:p w14:paraId="29C23D40" w14:textId="1BB47AC6" w:rsidR="00880662" w:rsidRDefault="00880662" w:rsidP="00C31EF7">
      <w:pPr>
        <w:pStyle w:val="BodyText"/>
        <w:rPr>
          <w:lang w:val="lv-LV"/>
        </w:rPr>
      </w:pPr>
    </w:p>
    <w:p w14:paraId="75D6AC15" w14:textId="07FD9DF7" w:rsidR="00880662" w:rsidRDefault="00880662" w:rsidP="00C31EF7">
      <w:pPr>
        <w:pStyle w:val="BodyText"/>
        <w:rPr>
          <w:u w:val="single"/>
          <w:lang w:val="lv-LV"/>
        </w:rPr>
      </w:pP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p>
    <w:p w14:paraId="2E391B57" w14:textId="046E5663" w:rsidR="00880662" w:rsidRDefault="00880662" w:rsidP="00C31EF7">
      <w:pPr>
        <w:pStyle w:val="BodyText"/>
        <w:rPr>
          <w:lang w:val="lv-LV"/>
        </w:rPr>
      </w:pPr>
      <w:r w:rsidRPr="00880662">
        <w:rPr>
          <w:lang w:val="lv-LV"/>
        </w:rPr>
        <w:t>Paraksts</w:t>
      </w:r>
      <w:r>
        <w:rPr>
          <w:lang w:val="lv-LV"/>
        </w:rPr>
        <w:tab/>
      </w:r>
      <w:r>
        <w:rPr>
          <w:lang w:val="lv-LV"/>
        </w:rPr>
        <w:tab/>
      </w:r>
      <w:r>
        <w:rPr>
          <w:lang w:val="lv-LV"/>
        </w:rPr>
        <w:tab/>
      </w:r>
      <w:r>
        <w:rPr>
          <w:lang w:val="lv-LV"/>
        </w:rPr>
        <w:tab/>
      </w:r>
      <w:r>
        <w:rPr>
          <w:lang w:val="lv-LV"/>
        </w:rPr>
        <w:tab/>
      </w:r>
      <w:r>
        <w:rPr>
          <w:lang w:val="lv-LV"/>
        </w:rPr>
        <w:tab/>
        <w:t>Datums</w:t>
      </w:r>
    </w:p>
    <w:p w14:paraId="4519C4AD" w14:textId="089B0C73" w:rsidR="00880662" w:rsidRDefault="00880662" w:rsidP="00C31EF7">
      <w:pPr>
        <w:pStyle w:val="BodyText"/>
        <w:rPr>
          <w:lang w:val="lv-LV"/>
        </w:rPr>
      </w:pPr>
    </w:p>
    <w:p w14:paraId="3F3944F6" w14:textId="17F4B6E2" w:rsidR="00880662" w:rsidRDefault="00880662" w:rsidP="00C31EF7">
      <w:pPr>
        <w:pStyle w:val="BodyText"/>
        <w:rPr>
          <w:lang w:val="lv-LV"/>
        </w:rPr>
      </w:pPr>
      <w:r>
        <w:rPr>
          <w:lang w:val="lv-LV"/>
        </w:rPr>
        <w:t>Sapulces sekretāre: Laura Avena</w:t>
      </w:r>
    </w:p>
    <w:p w14:paraId="2218C84E" w14:textId="77777777" w:rsidR="00880662" w:rsidRDefault="00880662" w:rsidP="00C31EF7">
      <w:pPr>
        <w:pStyle w:val="BodyText"/>
        <w:rPr>
          <w:lang w:val="lv-LV"/>
        </w:rPr>
      </w:pPr>
    </w:p>
    <w:p w14:paraId="6823423D" w14:textId="1FD4328B" w:rsidR="00880662" w:rsidRDefault="00880662" w:rsidP="00880662">
      <w:pPr>
        <w:pStyle w:val="BodyText"/>
        <w:rPr>
          <w:u w:val="single"/>
          <w:lang w:val="lv-LV"/>
        </w:rPr>
      </w:pP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p>
    <w:p w14:paraId="443D72AB" w14:textId="69649BC9" w:rsidR="00880662" w:rsidRPr="00880662" w:rsidRDefault="00880662" w:rsidP="00C31EF7">
      <w:pPr>
        <w:pStyle w:val="BodyText"/>
        <w:rPr>
          <w:lang w:val="lv-LV"/>
        </w:rPr>
      </w:pPr>
      <w:r w:rsidRPr="00880662">
        <w:rPr>
          <w:lang w:val="lv-LV"/>
        </w:rPr>
        <w:t>Paraksts</w:t>
      </w:r>
      <w:r w:rsidRPr="00880662">
        <w:rPr>
          <w:lang w:val="lv-LV"/>
        </w:rPr>
        <w:tab/>
      </w:r>
      <w:r w:rsidRPr="00880662">
        <w:rPr>
          <w:lang w:val="lv-LV"/>
        </w:rPr>
        <w:tab/>
      </w:r>
      <w:r w:rsidRPr="00880662">
        <w:rPr>
          <w:lang w:val="lv-LV"/>
        </w:rPr>
        <w:tab/>
      </w:r>
      <w:r w:rsidRPr="00880662">
        <w:rPr>
          <w:lang w:val="lv-LV"/>
        </w:rPr>
        <w:tab/>
      </w:r>
      <w:r>
        <w:rPr>
          <w:lang w:val="lv-LV"/>
        </w:rPr>
        <w:tab/>
      </w:r>
      <w:r>
        <w:rPr>
          <w:lang w:val="lv-LV"/>
        </w:rPr>
        <w:tab/>
      </w:r>
      <w:r w:rsidRPr="00880662">
        <w:rPr>
          <w:lang w:val="lv-LV"/>
        </w:rPr>
        <w:t>Datums</w:t>
      </w:r>
    </w:p>
    <w:sectPr w:rsidR="00880662" w:rsidRPr="00880662" w:rsidSect="007944C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435E" w14:textId="77777777" w:rsidR="0072698C" w:rsidRDefault="0072698C" w:rsidP="000613AC">
      <w:r>
        <w:separator/>
      </w:r>
    </w:p>
  </w:endnote>
  <w:endnote w:type="continuationSeparator" w:id="0">
    <w:p w14:paraId="4D5AF7CF" w14:textId="77777777" w:rsidR="0072698C" w:rsidRDefault="0072698C" w:rsidP="0006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071F" w14:textId="77777777" w:rsidR="000613AC" w:rsidRDefault="000613AC" w:rsidP="008448F5">
    <w:pPr>
      <w:pStyle w:val="Footer"/>
    </w:pPr>
    <w:r w:rsidRPr="000613AC">
      <w:rPr>
        <w:rStyle w:val="DocID"/>
      </w:rPr>
      <w:fldChar w:fldCharType="begin"/>
    </w:r>
    <w:r w:rsidRPr="000613AC">
      <w:rPr>
        <w:rStyle w:val="DocID"/>
      </w:rPr>
      <w:instrText xml:space="preserve"> DOCPROPERTY  DocID  \* MERGEFORMAT </w:instrText>
    </w:r>
    <w:r w:rsidRPr="000613AC">
      <w:rPr>
        <w:rStyle w:val="DocID"/>
      </w:rPr>
      <w:fldChar w:fldCharType="separate"/>
    </w:r>
    <w:r w:rsidR="00C31EF7">
      <w:rPr>
        <w:rStyle w:val="DocID"/>
      </w:rPr>
      <w:t xml:space="preserve"> </w:t>
    </w:r>
    <w:r w:rsidRPr="000613AC">
      <w:rPr>
        <w:rStyle w:val="DocID"/>
      </w:rPr>
      <w:fldChar w:fldCharType="end"/>
    </w:r>
    <w:r>
      <w:ptab w:relativeTo="margin" w:alignment="center" w:leader="none"/>
    </w:r>
    <w:r w:rsidRPr="000613AC">
      <w:fldChar w:fldCharType="begin"/>
    </w:r>
    <w:r w:rsidRPr="000613AC">
      <w:instrText xml:space="preserve"> PAGE   \* MERGEFORMAT </w:instrText>
    </w:r>
    <w:r w:rsidRPr="000613AC">
      <w:fldChar w:fldCharType="separate"/>
    </w:r>
    <w:r w:rsidR="008448F5">
      <w:rPr>
        <w:noProof/>
      </w:rPr>
      <w:t>1</w:t>
    </w:r>
    <w:r w:rsidRPr="000613AC">
      <w:rPr>
        <w:noProof/>
      </w:rPr>
      <w:fldChar w:fldCharType="end"/>
    </w:r>
    <w:r w:rsidR="008448F5">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51E1" w14:textId="77777777" w:rsidR="00DB51C2" w:rsidRDefault="00DB51C2">
    <w:pPr>
      <w:pStyle w:val="Footer"/>
    </w:pPr>
    <w:r w:rsidRPr="000613AC">
      <w:rPr>
        <w:rStyle w:val="DocID"/>
      </w:rPr>
      <w:fldChar w:fldCharType="begin"/>
    </w:r>
    <w:r w:rsidRPr="000613AC">
      <w:rPr>
        <w:rStyle w:val="DocID"/>
      </w:rPr>
      <w:instrText xml:space="preserve"> DOCPROPERTY  DocID  \* MERGEFORMAT </w:instrText>
    </w:r>
    <w:r w:rsidRPr="000613AC">
      <w:rPr>
        <w:rStyle w:val="DocID"/>
      </w:rPr>
      <w:fldChar w:fldCharType="separate"/>
    </w:r>
    <w:r w:rsidR="00C31EF7">
      <w:rPr>
        <w:rStyle w:val="DocID"/>
      </w:rPr>
      <w:t xml:space="preserve"> </w:t>
    </w:r>
    <w:r w:rsidRPr="000613AC">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36DB9" w14:textId="77777777" w:rsidR="0072698C" w:rsidRDefault="0072698C" w:rsidP="000613AC">
      <w:r>
        <w:separator/>
      </w:r>
    </w:p>
  </w:footnote>
  <w:footnote w:type="continuationSeparator" w:id="0">
    <w:p w14:paraId="57C74756" w14:textId="77777777" w:rsidR="0072698C" w:rsidRDefault="0072698C" w:rsidP="000613AC">
      <w:r>
        <w:continuationSeparator/>
      </w:r>
    </w:p>
  </w:footnote>
  <w:footnote w:id="1">
    <w:p w14:paraId="7ED1A1DB" w14:textId="3CF494C8" w:rsidR="00B1723D" w:rsidRPr="00B1723D" w:rsidRDefault="00B1723D">
      <w:pPr>
        <w:pStyle w:val="FootnoteText"/>
        <w:rPr>
          <w:lang w:val="lv-LV"/>
        </w:rPr>
      </w:pPr>
      <w:r>
        <w:rPr>
          <w:rStyle w:val="FootnoteReference"/>
        </w:rPr>
        <w:footnoteRef/>
      </w:r>
      <w:r>
        <w:t xml:space="preserve"> </w:t>
      </w:r>
      <w:r>
        <w:rPr>
          <w:lang w:val="lv-LV"/>
        </w:rPr>
        <w:t xml:space="preserve">Imants Kalniņš sapulces laikā pārteicās un nepareizi lūguma teicēju nosauca par Kārli Zāmuru nevis Vanagu. Pēc iebildumiem no zāles un specifiski Inese Zeimules, protokols tika labots. </w:t>
      </w:r>
    </w:p>
  </w:footnote>
  <w:footnote w:id="2">
    <w:p w14:paraId="687EAD70" w14:textId="096C00F1" w:rsidR="00B8392B" w:rsidRPr="00B8392B" w:rsidRDefault="00B8392B">
      <w:pPr>
        <w:pStyle w:val="FootnoteText"/>
        <w:rPr>
          <w:lang w:val="lv-LV"/>
        </w:rPr>
      </w:pPr>
      <w:r>
        <w:rPr>
          <w:rStyle w:val="FootnoteReference"/>
        </w:rPr>
        <w:footnoteRef/>
      </w:r>
      <w:r>
        <w:t xml:space="preserve"> </w:t>
      </w:r>
      <w:r>
        <w:rPr>
          <w:lang w:val="lv-LV"/>
        </w:rPr>
        <w:t xml:space="preserve">Tā kā lēmums vēl nav pieņemts, ģimenes uzvārds protokolā nav pieminēts. </w:t>
      </w:r>
    </w:p>
  </w:footnote>
  <w:footnote w:id="3">
    <w:p w14:paraId="7CD244A8" w14:textId="31C2FD07" w:rsidR="00A20F07" w:rsidRPr="00A20F07" w:rsidRDefault="00A20F07">
      <w:pPr>
        <w:pStyle w:val="FootnoteText"/>
        <w:rPr>
          <w:lang w:val="lv-LV"/>
        </w:rPr>
      </w:pPr>
      <w:r>
        <w:rPr>
          <w:rStyle w:val="FootnoteReference"/>
        </w:rPr>
        <w:footnoteRef/>
      </w:r>
      <w:r>
        <w:t xml:space="preserve"> </w:t>
      </w:r>
      <w:r>
        <w:rPr>
          <w:lang w:val="lv-LV"/>
        </w:rPr>
        <w:t xml:space="preserve">DV ir skaidras naudas ieņēmumi no īres maksām. </w:t>
      </w:r>
    </w:p>
  </w:footnote>
  <w:footnote w:id="4">
    <w:p w14:paraId="025F8AF8" w14:textId="2D52DD44" w:rsidR="000444A9" w:rsidRPr="000444A9" w:rsidRDefault="000444A9">
      <w:pPr>
        <w:pStyle w:val="FootnoteText"/>
        <w:rPr>
          <w:lang w:val="lv-LV"/>
        </w:rPr>
      </w:pPr>
      <w:r>
        <w:rPr>
          <w:rStyle w:val="FootnoteReference"/>
        </w:rPr>
        <w:footnoteRef/>
      </w:r>
      <w:r>
        <w:t xml:space="preserve"> </w:t>
      </w:r>
      <w:r>
        <w:rPr>
          <w:lang w:val="lv-LV"/>
        </w:rPr>
        <w:t>Līga Freimane klusi no pirmās rindas teica, ka šī nauda jau esot “sen atmaksāta.”</w:t>
      </w:r>
    </w:p>
  </w:footnote>
  <w:footnote w:id="5">
    <w:p w14:paraId="23745EF7" w14:textId="6F2435EB" w:rsidR="007D160D" w:rsidRPr="007D160D" w:rsidRDefault="007D160D">
      <w:pPr>
        <w:pStyle w:val="FootnoteText"/>
        <w:rPr>
          <w:lang w:val="lv-LV"/>
        </w:rPr>
      </w:pPr>
      <w:r>
        <w:rPr>
          <w:rStyle w:val="FootnoteReference"/>
        </w:rPr>
        <w:footnoteRef/>
      </w:r>
      <w:r>
        <w:t xml:space="preserve"> </w:t>
      </w:r>
      <w:r>
        <w:rPr>
          <w:lang w:val="lv-LV"/>
        </w:rPr>
        <w:t>Pēc tālākas faktu apskates, ir atklāts, ka e-pastā ir pieminēt</w:t>
      </w:r>
      <w:r w:rsidR="00D04E25">
        <w:rPr>
          <w:lang w:val="lv-LV"/>
        </w:rPr>
        <w:t>a</w:t>
      </w:r>
      <w:r>
        <w:rPr>
          <w:lang w:val="lv-LV"/>
        </w:rPr>
        <w:t xml:space="preserve"> </w:t>
      </w:r>
      <w:r w:rsidR="00D04E25">
        <w:rPr>
          <w:lang w:val="lv-LV"/>
        </w:rPr>
        <w:t>p</w:t>
      </w:r>
      <w:r>
        <w:rPr>
          <w:lang w:val="lv-LV"/>
        </w:rPr>
        <w:t>rezidenta kancelejas mājaslapa</w:t>
      </w:r>
      <w:r w:rsidR="00D04E25">
        <w:rPr>
          <w:lang w:val="lv-LV"/>
        </w:rPr>
        <w:t xml:space="preserve">. E-pastā izteikti minējumi, ka valsts prezidents esot “pārkāpis tautas gribu,” publicējot runu krievu valodā. Apskatot valsts prezidenta kancelejas oficiālo mājas lapu, tika atklāts, ka šajā lapā teksti, ieskaitot runas tekstus, tiek pārtulkoti </w:t>
      </w:r>
      <w:r>
        <w:rPr>
          <w:lang w:val="lv-LV"/>
        </w:rPr>
        <w:t>angļu un krievu valodās, ja kāda no šīm valodām tiek izvēlēta, kā lapas valoda. Prezidenta</w:t>
      </w:r>
      <w:r w:rsidR="00D04E25">
        <w:rPr>
          <w:lang w:val="lv-LV"/>
        </w:rPr>
        <w:t xml:space="preserve"> Levita 18. novembra apsveikuma</w:t>
      </w:r>
      <w:r>
        <w:rPr>
          <w:lang w:val="lv-LV"/>
        </w:rPr>
        <w:t xml:space="preserve"> runas video ir latviešu valodā. </w:t>
      </w:r>
    </w:p>
  </w:footnote>
  <w:footnote w:id="6">
    <w:p w14:paraId="1AFEFD17" w14:textId="7FA7BEF5" w:rsidR="007D160D" w:rsidRPr="007D160D" w:rsidRDefault="007D160D">
      <w:pPr>
        <w:pStyle w:val="FootnoteText"/>
        <w:rPr>
          <w:lang w:val="lv-LV"/>
        </w:rPr>
      </w:pPr>
      <w:r>
        <w:rPr>
          <w:rStyle w:val="FootnoteReference"/>
        </w:rPr>
        <w:footnoteRef/>
      </w:r>
      <w:r>
        <w:t xml:space="preserve"> </w:t>
      </w:r>
      <w:r w:rsidRPr="007D160D">
        <w:t xml:space="preserve">53. </w:t>
      </w:r>
      <w:proofErr w:type="spellStart"/>
      <w:r w:rsidRPr="007D160D">
        <w:t>Valsts</w:t>
      </w:r>
      <w:proofErr w:type="spellEnd"/>
      <w:r w:rsidRPr="007D160D">
        <w:t xml:space="preserve"> </w:t>
      </w:r>
      <w:proofErr w:type="spellStart"/>
      <w:r w:rsidRPr="007D160D">
        <w:t>Prezidents</w:t>
      </w:r>
      <w:proofErr w:type="spellEnd"/>
      <w:r w:rsidRPr="007D160D">
        <w:t xml:space="preserve"> par </w:t>
      </w:r>
      <w:proofErr w:type="spellStart"/>
      <w:r w:rsidRPr="007D160D">
        <w:t>savu</w:t>
      </w:r>
      <w:proofErr w:type="spellEnd"/>
      <w:r w:rsidRPr="007D160D">
        <w:t xml:space="preserve"> </w:t>
      </w:r>
      <w:proofErr w:type="spellStart"/>
      <w:r w:rsidRPr="007D160D">
        <w:t>darbību</w:t>
      </w:r>
      <w:proofErr w:type="spellEnd"/>
      <w:r w:rsidRPr="007D160D">
        <w:t xml:space="preserve"> </w:t>
      </w:r>
      <w:proofErr w:type="spellStart"/>
      <w:r w:rsidRPr="007D160D">
        <w:t>politisku</w:t>
      </w:r>
      <w:proofErr w:type="spellEnd"/>
      <w:r w:rsidRPr="007D160D">
        <w:t xml:space="preserve"> </w:t>
      </w:r>
      <w:proofErr w:type="spellStart"/>
      <w:r w:rsidRPr="007D160D">
        <w:t>atbildību</w:t>
      </w:r>
      <w:proofErr w:type="spellEnd"/>
      <w:r w:rsidRPr="007D160D">
        <w:t xml:space="preserve"> </w:t>
      </w:r>
      <w:proofErr w:type="spellStart"/>
      <w:r w:rsidRPr="007D160D">
        <w:t>nenes</w:t>
      </w:r>
      <w:proofErr w:type="spellEnd"/>
      <w:r w:rsidRPr="007D160D">
        <w:t xml:space="preserve">. </w:t>
      </w:r>
      <w:proofErr w:type="spellStart"/>
      <w:r w:rsidRPr="007D160D">
        <w:t>Visiem</w:t>
      </w:r>
      <w:proofErr w:type="spellEnd"/>
      <w:r w:rsidRPr="007D160D">
        <w:t xml:space="preserve"> </w:t>
      </w:r>
      <w:proofErr w:type="spellStart"/>
      <w:r w:rsidRPr="007D160D">
        <w:t>Valsts</w:t>
      </w:r>
      <w:proofErr w:type="spellEnd"/>
      <w:r w:rsidRPr="007D160D">
        <w:t xml:space="preserve"> </w:t>
      </w:r>
      <w:proofErr w:type="spellStart"/>
      <w:r w:rsidRPr="007D160D">
        <w:t>Prezidenta</w:t>
      </w:r>
      <w:proofErr w:type="spellEnd"/>
      <w:r w:rsidRPr="007D160D">
        <w:t xml:space="preserve"> </w:t>
      </w:r>
      <w:proofErr w:type="spellStart"/>
      <w:r w:rsidRPr="007D160D">
        <w:t>rīkojumiem</w:t>
      </w:r>
      <w:proofErr w:type="spellEnd"/>
      <w:r w:rsidRPr="007D160D">
        <w:t xml:space="preserve"> </w:t>
      </w:r>
      <w:proofErr w:type="spellStart"/>
      <w:r w:rsidRPr="007D160D">
        <w:t>jābūt</w:t>
      </w:r>
      <w:proofErr w:type="spellEnd"/>
      <w:r w:rsidRPr="007D160D">
        <w:t xml:space="preserve"> </w:t>
      </w:r>
      <w:proofErr w:type="spellStart"/>
      <w:r w:rsidRPr="007D160D">
        <w:t>līdzparakstītiem</w:t>
      </w:r>
      <w:proofErr w:type="spellEnd"/>
      <w:r w:rsidRPr="007D160D">
        <w:t xml:space="preserve"> no </w:t>
      </w:r>
      <w:proofErr w:type="spellStart"/>
      <w:r w:rsidRPr="007D160D">
        <w:t>ministru</w:t>
      </w:r>
      <w:proofErr w:type="spellEnd"/>
      <w:r w:rsidRPr="007D160D">
        <w:t xml:space="preserve"> </w:t>
      </w:r>
      <w:proofErr w:type="spellStart"/>
      <w:r w:rsidRPr="007D160D">
        <w:t>prezidenta</w:t>
      </w:r>
      <w:proofErr w:type="spellEnd"/>
      <w:r w:rsidRPr="007D160D">
        <w:t xml:space="preserve"> </w:t>
      </w:r>
      <w:proofErr w:type="spellStart"/>
      <w:r w:rsidRPr="007D160D">
        <w:t>vai</w:t>
      </w:r>
      <w:proofErr w:type="spellEnd"/>
      <w:r w:rsidRPr="007D160D">
        <w:t xml:space="preserve"> </w:t>
      </w:r>
      <w:proofErr w:type="spellStart"/>
      <w:r w:rsidRPr="007D160D">
        <w:t>attiecīgā</w:t>
      </w:r>
      <w:proofErr w:type="spellEnd"/>
      <w:r w:rsidRPr="007D160D">
        <w:t xml:space="preserve"> </w:t>
      </w:r>
      <w:proofErr w:type="spellStart"/>
      <w:r w:rsidRPr="007D160D">
        <w:t>ministra</w:t>
      </w:r>
      <w:proofErr w:type="spellEnd"/>
      <w:r w:rsidRPr="007D160D">
        <w:t xml:space="preserve">, </w:t>
      </w:r>
      <w:proofErr w:type="spellStart"/>
      <w:r w:rsidRPr="007D160D">
        <w:t>kuri</w:t>
      </w:r>
      <w:proofErr w:type="spellEnd"/>
      <w:r w:rsidRPr="007D160D">
        <w:t xml:space="preserve"> </w:t>
      </w:r>
      <w:proofErr w:type="spellStart"/>
      <w:r w:rsidRPr="007D160D">
        <w:t>līdz</w:t>
      </w:r>
      <w:proofErr w:type="spellEnd"/>
      <w:r w:rsidRPr="007D160D">
        <w:t xml:space="preserve"> </w:t>
      </w:r>
      <w:proofErr w:type="spellStart"/>
      <w:r w:rsidRPr="007D160D">
        <w:t>ar</w:t>
      </w:r>
      <w:proofErr w:type="spellEnd"/>
      <w:r w:rsidRPr="007D160D">
        <w:t xml:space="preserve"> to </w:t>
      </w:r>
      <w:proofErr w:type="spellStart"/>
      <w:r w:rsidRPr="007D160D">
        <w:t>uzņemas</w:t>
      </w:r>
      <w:proofErr w:type="spellEnd"/>
      <w:r w:rsidRPr="007D160D">
        <w:t xml:space="preserve"> </w:t>
      </w:r>
      <w:proofErr w:type="spellStart"/>
      <w:r w:rsidRPr="007D160D">
        <w:t>visu</w:t>
      </w:r>
      <w:proofErr w:type="spellEnd"/>
      <w:r w:rsidRPr="007D160D">
        <w:t xml:space="preserve"> </w:t>
      </w:r>
      <w:proofErr w:type="spellStart"/>
      <w:r w:rsidRPr="007D160D">
        <w:t>atbildību</w:t>
      </w:r>
      <w:proofErr w:type="spellEnd"/>
      <w:r w:rsidRPr="007D160D">
        <w:t xml:space="preserve"> par </w:t>
      </w:r>
      <w:proofErr w:type="spellStart"/>
      <w:r w:rsidRPr="007D160D">
        <w:t>šiem</w:t>
      </w:r>
      <w:proofErr w:type="spellEnd"/>
      <w:r w:rsidRPr="007D160D">
        <w:t xml:space="preserve"> </w:t>
      </w:r>
      <w:proofErr w:type="spellStart"/>
      <w:r w:rsidRPr="007D160D">
        <w:t>rīkojumiem</w:t>
      </w:r>
      <w:proofErr w:type="spellEnd"/>
      <w:r w:rsidRPr="007D160D">
        <w:t xml:space="preserve">, </w:t>
      </w:r>
      <w:proofErr w:type="spellStart"/>
      <w:r w:rsidRPr="007D160D">
        <w:t>izņemot</w:t>
      </w:r>
      <w:proofErr w:type="spellEnd"/>
      <w:r w:rsidRPr="007D160D">
        <w:t xml:space="preserve"> </w:t>
      </w:r>
      <w:proofErr w:type="spellStart"/>
      <w:r w:rsidRPr="007D160D">
        <w:t>četrdesmit</w:t>
      </w:r>
      <w:proofErr w:type="spellEnd"/>
      <w:r w:rsidRPr="007D160D">
        <w:t xml:space="preserve"> </w:t>
      </w:r>
      <w:proofErr w:type="spellStart"/>
      <w:r w:rsidRPr="007D160D">
        <w:t>astotā</w:t>
      </w:r>
      <w:proofErr w:type="spellEnd"/>
      <w:r w:rsidRPr="007D160D">
        <w:t xml:space="preserve"> un </w:t>
      </w:r>
      <w:proofErr w:type="spellStart"/>
      <w:r w:rsidRPr="007D160D">
        <w:t>piecdesmit</w:t>
      </w:r>
      <w:proofErr w:type="spellEnd"/>
      <w:r w:rsidRPr="007D160D">
        <w:t xml:space="preserve"> </w:t>
      </w:r>
      <w:proofErr w:type="spellStart"/>
      <w:r w:rsidRPr="007D160D">
        <w:t>sestā</w:t>
      </w:r>
      <w:proofErr w:type="spellEnd"/>
      <w:r w:rsidRPr="007D160D">
        <w:t xml:space="preserve"> </w:t>
      </w:r>
      <w:proofErr w:type="spellStart"/>
      <w:r w:rsidRPr="007D160D">
        <w:t>pantā</w:t>
      </w:r>
      <w:proofErr w:type="spellEnd"/>
      <w:r w:rsidRPr="007D160D">
        <w:t xml:space="preserve"> </w:t>
      </w:r>
      <w:proofErr w:type="spellStart"/>
      <w:r w:rsidRPr="007D160D">
        <w:t>paredzētos</w:t>
      </w:r>
      <w:proofErr w:type="spellEnd"/>
      <w:r w:rsidRPr="007D160D">
        <w:t xml:space="preserve"> </w:t>
      </w:r>
      <w:proofErr w:type="spellStart"/>
      <w:r w:rsidRPr="007D160D">
        <w:t>gadījumos</w:t>
      </w:r>
      <w:proofErr w:type="spellEnd"/>
      <w:r w:rsidRPr="007D160D">
        <w:t>.</w:t>
      </w:r>
    </w:p>
  </w:footnote>
  <w:footnote w:id="7">
    <w:p w14:paraId="70C87C09" w14:textId="00E53366" w:rsidR="007E527E" w:rsidRPr="007E527E" w:rsidRDefault="007E527E">
      <w:pPr>
        <w:pStyle w:val="FootnoteText"/>
        <w:rPr>
          <w:lang w:val="lv-LV"/>
        </w:rPr>
      </w:pPr>
      <w:r>
        <w:rPr>
          <w:rStyle w:val="FootnoteReference"/>
        </w:rPr>
        <w:footnoteRef/>
      </w:r>
      <w:r>
        <w:t xml:space="preserve"> </w:t>
      </w:r>
      <w:r>
        <w:rPr>
          <w:lang w:val="lv-LV"/>
        </w:rPr>
        <w:t xml:space="preserve">Balsotāju skaits par šo lēmumu ir zemāks nekā dažiem turpmākajiem balsojumiem. Ir iespējams, ka gado diskusiju dēļ kāds bija atstājis zāli. Šim balsojumam arī netika reģistrēti neklātienes balsotāji.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D4D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C4B5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D2A67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1D200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A9680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160B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62B8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D90E4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1695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6894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42B04"/>
    <w:multiLevelType w:val="hybridMultilevel"/>
    <w:tmpl w:val="FFF63A28"/>
    <w:lvl w:ilvl="0" w:tplc="F9D4FB8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71579"/>
    <w:multiLevelType w:val="multilevel"/>
    <w:tmpl w:val="386CFBC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31451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5C059E"/>
    <w:multiLevelType w:val="hybridMultilevel"/>
    <w:tmpl w:val="6F48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1769A7"/>
    <w:multiLevelType w:val="hybridMultilevel"/>
    <w:tmpl w:val="17F43298"/>
    <w:lvl w:ilvl="0" w:tplc="3C56281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62EB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A382C4D"/>
    <w:multiLevelType w:val="hybridMultilevel"/>
    <w:tmpl w:val="95F205E0"/>
    <w:lvl w:ilvl="0" w:tplc="3C56281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5938E2"/>
    <w:multiLevelType w:val="hybridMultilevel"/>
    <w:tmpl w:val="D01C6932"/>
    <w:lvl w:ilvl="0" w:tplc="9BBE78F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643948">
    <w:abstractNumId w:val="9"/>
  </w:num>
  <w:num w:numId="2" w16cid:durableId="1596552097">
    <w:abstractNumId w:val="7"/>
  </w:num>
  <w:num w:numId="3" w16cid:durableId="1623876076">
    <w:abstractNumId w:val="6"/>
  </w:num>
  <w:num w:numId="4" w16cid:durableId="1703819079">
    <w:abstractNumId w:val="5"/>
  </w:num>
  <w:num w:numId="5" w16cid:durableId="1418014762">
    <w:abstractNumId w:val="4"/>
  </w:num>
  <w:num w:numId="6" w16cid:durableId="1070226521">
    <w:abstractNumId w:val="8"/>
  </w:num>
  <w:num w:numId="7" w16cid:durableId="769856663">
    <w:abstractNumId w:val="3"/>
  </w:num>
  <w:num w:numId="8" w16cid:durableId="101996260">
    <w:abstractNumId w:val="2"/>
  </w:num>
  <w:num w:numId="9" w16cid:durableId="134295528">
    <w:abstractNumId w:val="1"/>
  </w:num>
  <w:num w:numId="10" w16cid:durableId="1595167161">
    <w:abstractNumId w:val="0"/>
  </w:num>
  <w:num w:numId="11" w16cid:durableId="1490832333">
    <w:abstractNumId w:val="11"/>
  </w:num>
  <w:num w:numId="12" w16cid:durableId="2046372011">
    <w:abstractNumId w:val="12"/>
  </w:num>
  <w:num w:numId="13" w16cid:durableId="2025201847">
    <w:abstractNumId w:val="15"/>
  </w:num>
  <w:num w:numId="14" w16cid:durableId="1502769085">
    <w:abstractNumId w:val="14"/>
  </w:num>
  <w:num w:numId="15" w16cid:durableId="1532641934">
    <w:abstractNumId w:val="16"/>
  </w:num>
  <w:num w:numId="16" w16cid:durableId="1159075807">
    <w:abstractNumId w:val="17"/>
  </w:num>
  <w:num w:numId="17" w16cid:durableId="2138135734">
    <w:abstractNumId w:val="13"/>
  </w:num>
  <w:num w:numId="18" w16cid:durableId="20941619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eparatorCheck" w:val="True"/>
  </w:docVars>
  <w:rsids>
    <w:rsidRoot w:val="00C31EF7"/>
    <w:rsid w:val="000444A9"/>
    <w:rsid w:val="00044500"/>
    <w:rsid w:val="000613AC"/>
    <w:rsid w:val="00121C30"/>
    <w:rsid w:val="001525C4"/>
    <w:rsid w:val="00167D82"/>
    <w:rsid w:val="00263968"/>
    <w:rsid w:val="00272FBD"/>
    <w:rsid w:val="003266CA"/>
    <w:rsid w:val="003D2584"/>
    <w:rsid w:val="004639AB"/>
    <w:rsid w:val="00477E53"/>
    <w:rsid w:val="00491D56"/>
    <w:rsid w:val="004B1FA0"/>
    <w:rsid w:val="004E03A6"/>
    <w:rsid w:val="005054B6"/>
    <w:rsid w:val="0051257B"/>
    <w:rsid w:val="00563A5C"/>
    <w:rsid w:val="00615BB2"/>
    <w:rsid w:val="00636330"/>
    <w:rsid w:val="00657605"/>
    <w:rsid w:val="00665401"/>
    <w:rsid w:val="006725B3"/>
    <w:rsid w:val="006C2298"/>
    <w:rsid w:val="0072698C"/>
    <w:rsid w:val="00763875"/>
    <w:rsid w:val="007944C8"/>
    <w:rsid w:val="007B5E66"/>
    <w:rsid w:val="007D160D"/>
    <w:rsid w:val="007E527E"/>
    <w:rsid w:val="008028AB"/>
    <w:rsid w:val="00837D4D"/>
    <w:rsid w:val="008448F5"/>
    <w:rsid w:val="00850B35"/>
    <w:rsid w:val="00880662"/>
    <w:rsid w:val="008967C4"/>
    <w:rsid w:val="008B2735"/>
    <w:rsid w:val="008C3F53"/>
    <w:rsid w:val="008F270F"/>
    <w:rsid w:val="00961A41"/>
    <w:rsid w:val="00972AEF"/>
    <w:rsid w:val="009E185F"/>
    <w:rsid w:val="009F03E4"/>
    <w:rsid w:val="00A103D2"/>
    <w:rsid w:val="00A15713"/>
    <w:rsid w:val="00A20F07"/>
    <w:rsid w:val="00A433B6"/>
    <w:rsid w:val="00A57FC1"/>
    <w:rsid w:val="00B1723D"/>
    <w:rsid w:val="00B461DB"/>
    <w:rsid w:val="00B8392B"/>
    <w:rsid w:val="00C31EF7"/>
    <w:rsid w:val="00C530FF"/>
    <w:rsid w:val="00C66056"/>
    <w:rsid w:val="00CB6D56"/>
    <w:rsid w:val="00CC3BEA"/>
    <w:rsid w:val="00D04E25"/>
    <w:rsid w:val="00D41D2A"/>
    <w:rsid w:val="00D557A5"/>
    <w:rsid w:val="00D87787"/>
    <w:rsid w:val="00DB51C2"/>
    <w:rsid w:val="00E0362D"/>
    <w:rsid w:val="00E43B40"/>
    <w:rsid w:val="00E52644"/>
    <w:rsid w:val="00ED51EC"/>
    <w:rsid w:val="00EF1F37"/>
    <w:rsid w:val="00F34982"/>
    <w:rsid w:val="00F413DA"/>
    <w:rsid w:val="00F431F6"/>
    <w:rsid w:val="00F92B90"/>
    <w:rsid w:val="00F94BE1"/>
    <w:rsid w:val="00F95E9F"/>
    <w:rsid w:val="00FE36DA"/>
    <w:rsid w:val="00FF5D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09D7"/>
  <w15:docId w15:val="{32BB0439-AACD-4844-9E56-4629FE18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qFormat="1"/>
    <w:lsdException w:name="Body Text Indent 2" w:semiHidden="1" w:unhideWhenUsed="1" w:qFormat="1"/>
    <w:lsdException w:name="Body Text Indent 3"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1DB"/>
  </w:style>
  <w:style w:type="paragraph" w:styleId="Heading1">
    <w:name w:val="heading 1"/>
    <w:basedOn w:val="Normal"/>
    <w:next w:val="BodyText"/>
    <w:link w:val="Heading1Char"/>
    <w:qFormat/>
    <w:rsid w:val="00763875"/>
    <w:pPr>
      <w:keepNext/>
      <w:spacing w:after="240"/>
      <w:outlineLvl w:val="0"/>
    </w:pPr>
    <w:rPr>
      <w:rFonts w:eastAsiaTheme="majorEastAsia" w:cstheme="majorBidi"/>
      <w:bCs/>
      <w:szCs w:val="28"/>
    </w:rPr>
  </w:style>
  <w:style w:type="paragraph" w:styleId="Heading2">
    <w:name w:val="heading 2"/>
    <w:basedOn w:val="Normal"/>
    <w:next w:val="BodyText"/>
    <w:link w:val="Heading2Char"/>
    <w:semiHidden/>
    <w:unhideWhenUsed/>
    <w:qFormat/>
    <w:rsid w:val="00763875"/>
    <w:pPr>
      <w:keepNext/>
      <w:spacing w:after="240"/>
      <w:outlineLvl w:val="1"/>
    </w:pPr>
    <w:rPr>
      <w:rFonts w:eastAsiaTheme="majorEastAsia" w:cstheme="majorBidi"/>
      <w:bCs/>
      <w:szCs w:val="26"/>
    </w:rPr>
  </w:style>
  <w:style w:type="paragraph" w:styleId="Heading3">
    <w:name w:val="heading 3"/>
    <w:basedOn w:val="Normal"/>
    <w:next w:val="BodyText"/>
    <w:link w:val="Heading3Char"/>
    <w:semiHidden/>
    <w:unhideWhenUsed/>
    <w:qFormat/>
    <w:rsid w:val="00763875"/>
    <w:pPr>
      <w:keepNext/>
      <w:spacing w:after="240"/>
      <w:outlineLvl w:val="2"/>
    </w:pPr>
    <w:rPr>
      <w:rFonts w:eastAsiaTheme="majorEastAsia" w:cstheme="majorBidi"/>
      <w:bCs/>
    </w:rPr>
  </w:style>
  <w:style w:type="paragraph" w:styleId="Heading4">
    <w:name w:val="heading 4"/>
    <w:basedOn w:val="Normal"/>
    <w:next w:val="BodyText"/>
    <w:link w:val="Heading4Char"/>
    <w:semiHidden/>
    <w:unhideWhenUsed/>
    <w:qFormat/>
    <w:rsid w:val="00763875"/>
    <w:pPr>
      <w:keepNext/>
      <w:spacing w:after="240"/>
      <w:outlineLvl w:val="3"/>
    </w:pPr>
    <w:rPr>
      <w:rFonts w:eastAsiaTheme="majorEastAsia" w:cstheme="majorBidi"/>
      <w:bCs/>
      <w:iCs/>
    </w:rPr>
  </w:style>
  <w:style w:type="paragraph" w:styleId="Heading5">
    <w:name w:val="heading 5"/>
    <w:basedOn w:val="Normal"/>
    <w:next w:val="BodyText"/>
    <w:link w:val="Heading5Char"/>
    <w:semiHidden/>
    <w:unhideWhenUsed/>
    <w:qFormat/>
    <w:rsid w:val="00763875"/>
    <w:pPr>
      <w:keepNext/>
      <w:spacing w:after="240"/>
      <w:outlineLvl w:val="4"/>
    </w:pPr>
    <w:rPr>
      <w:rFonts w:eastAsiaTheme="majorEastAsia" w:cstheme="majorBidi"/>
    </w:rPr>
  </w:style>
  <w:style w:type="paragraph" w:styleId="Heading6">
    <w:name w:val="heading 6"/>
    <w:basedOn w:val="Normal"/>
    <w:next w:val="BodyText"/>
    <w:link w:val="Heading6Char"/>
    <w:semiHidden/>
    <w:unhideWhenUsed/>
    <w:qFormat/>
    <w:rsid w:val="00763875"/>
    <w:pPr>
      <w:keepNext/>
      <w:spacing w:after="240"/>
      <w:outlineLvl w:val="5"/>
    </w:pPr>
    <w:rPr>
      <w:rFonts w:eastAsiaTheme="majorEastAsia" w:cstheme="majorBidi"/>
      <w:iCs/>
    </w:rPr>
  </w:style>
  <w:style w:type="paragraph" w:styleId="Heading7">
    <w:name w:val="heading 7"/>
    <w:basedOn w:val="Normal"/>
    <w:next w:val="BodyText"/>
    <w:link w:val="Heading7Char"/>
    <w:semiHidden/>
    <w:unhideWhenUsed/>
    <w:qFormat/>
    <w:rsid w:val="00763875"/>
    <w:pPr>
      <w:keepNext/>
      <w:spacing w:after="240"/>
      <w:outlineLvl w:val="6"/>
    </w:pPr>
    <w:rPr>
      <w:rFonts w:eastAsiaTheme="majorEastAsia" w:cstheme="majorBidi"/>
      <w:iCs/>
    </w:rPr>
  </w:style>
  <w:style w:type="paragraph" w:styleId="Heading8">
    <w:name w:val="heading 8"/>
    <w:basedOn w:val="Normal"/>
    <w:next w:val="BodyText"/>
    <w:link w:val="Heading8Char"/>
    <w:semiHidden/>
    <w:unhideWhenUsed/>
    <w:qFormat/>
    <w:rsid w:val="00763875"/>
    <w:pPr>
      <w:keepNext/>
      <w:spacing w:after="240"/>
      <w:outlineLvl w:val="7"/>
    </w:pPr>
    <w:rPr>
      <w:rFonts w:eastAsiaTheme="majorEastAsia" w:cstheme="majorBidi"/>
      <w:szCs w:val="20"/>
    </w:rPr>
  </w:style>
  <w:style w:type="paragraph" w:styleId="Heading9">
    <w:name w:val="heading 9"/>
    <w:basedOn w:val="Normal"/>
    <w:next w:val="BodyText"/>
    <w:link w:val="Heading9Char"/>
    <w:semiHidden/>
    <w:unhideWhenUsed/>
    <w:qFormat/>
    <w:rsid w:val="00763875"/>
    <w:pPr>
      <w:keepNext/>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613AC"/>
    <w:pPr>
      <w:tabs>
        <w:tab w:val="center" w:pos="4680"/>
        <w:tab w:val="right" w:pos="9360"/>
      </w:tabs>
    </w:pPr>
  </w:style>
  <w:style w:type="character" w:customStyle="1" w:styleId="HeaderChar">
    <w:name w:val="Header Char"/>
    <w:basedOn w:val="DefaultParagraphFont"/>
    <w:link w:val="Header"/>
    <w:uiPriority w:val="99"/>
    <w:semiHidden/>
    <w:rsid w:val="00D87787"/>
  </w:style>
  <w:style w:type="paragraph" w:styleId="Footer">
    <w:name w:val="footer"/>
    <w:basedOn w:val="Normal"/>
    <w:link w:val="FooterChar"/>
    <w:uiPriority w:val="99"/>
    <w:semiHidden/>
    <w:rsid w:val="007944C8"/>
    <w:pPr>
      <w:tabs>
        <w:tab w:val="center" w:pos="4680"/>
        <w:tab w:val="right" w:pos="9360"/>
      </w:tabs>
    </w:pPr>
  </w:style>
  <w:style w:type="character" w:customStyle="1" w:styleId="FooterChar">
    <w:name w:val="Footer Char"/>
    <w:basedOn w:val="DefaultParagraphFont"/>
    <w:link w:val="Footer"/>
    <w:uiPriority w:val="99"/>
    <w:semiHidden/>
    <w:rsid w:val="007944C8"/>
  </w:style>
  <w:style w:type="character" w:customStyle="1" w:styleId="DocID">
    <w:name w:val="DocID"/>
    <w:basedOn w:val="DefaultParagraphFont"/>
    <w:uiPriority w:val="1"/>
    <w:semiHidden/>
    <w:rsid w:val="000613AC"/>
    <w:rPr>
      <w:sz w:val="16"/>
    </w:rPr>
  </w:style>
  <w:style w:type="paragraph" w:styleId="BlockText">
    <w:name w:val="Block Text"/>
    <w:basedOn w:val="Normal"/>
    <w:uiPriority w:val="99"/>
    <w:semiHidden/>
    <w:rsid w:val="00D8778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rPr>
  </w:style>
  <w:style w:type="paragraph" w:styleId="EnvelopeAddress">
    <w:name w:val="envelope address"/>
    <w:basedOn w:val="Normal"/>
    <w:uiPriority w:val="99"/>
    <w:semiHidden/>
    <w:rsid w:val="00D87787"/>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D87787"/>
    <w:rPr>
      <w:rFonts w:eastAsiaTheme="majorEastAsia" w:cstheme="majorBidi"/>
      <w:sz w:val="20"/>
      <w:szCs w:val="20"/>
    </w:rPr>
  </w:style>
  <w:style w:type="paragraph" w:styleId="Index1">
    <w:name w:val="index 1"/>
    <w:basedOn w:val="Normal"/>
    <w:next w:val="Normal"/>
    <w:autoRedefine/>
    <w:uiPriority w:val="99"/>
    <w:semiHidden/>
    <w:rsid w:val="00D87787"/>
    <w:pPr>
      <w:ind w:left="240" w:hanging="240"/>
    </w:pPr>
  </w:style>
  <w:style w:type="paragraph" w:styleId="IndexHeading">
    <w:name w:val="index heading"/>
    <w:basedOn w:val="Normal"/>
    <w:next w:val="Index1"/>
    <w:uiPriority w:val="99"/>
    <w:semiHidden/>
    <w:rsid w:val="00D87787"/>
    <w:rPr>
      <w:rFonts w:eastAsiaTheme="majorEastAsia" w:cstheme="majorBidi"/>
      <w:b/>
      <w:bCs/>
    </w:rPr>
  </w:style>
  <w:style w:type="table" w:styleId="MediumGrid2">
    <w:name w:val="Medium Grid 2"/>
    <w:basedOn w:val="TableNormal"/>
    <w:uiPriority w:val="68"/>
    <w:rsid w:val="00D87787"/>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87787"/>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87787"/>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87787"/>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87787"/>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87787"/>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87787"/>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D87787"/>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87787"/>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87787"/>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87787"/>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87787"/>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87787"/>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87787"/>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D87787"/>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D87787"/>
    <w:rPr>
      <w:rFonts w:eastAsiaTheme="majorEastAsia" w:cstheme="majorBidi"/>
      <w:shd w:val="pct20" w:color="auto" w:fill="auto"/>
    </w:rPr>
  </w:style>
  <w:style w:type="paragraph" w:styleId="Subtitle">
    <w:name w:val="Subtitle"/>
    <w:basedOn w:val="Normal"/>
    <w:next w:val="Normal"/>
    <w:link w:val="SubtitleChar"/>
    <w:uiPriority w:val="11"/>
    <w:semiHidden/>
    <w:qFormat/>
    <w:rsid w:val="00D87787"/>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11"/>
    <w:semiHidden/>
    <w:rsid w:val="00D87787"/>
    <w:rPr>
      <w:rFonts w:eastAsiaTheme="majorEastAsia" w:cstheme="majorBidi"/>
      <w:i/>
      <w:iCs/>
      <w:spacing w:val="15"/>
    </w:rPr>
  </w:style>
  <w:style w:type="paragraph" w:styleId="Title">
    <w:name w:val="Title"/>
    <w:basedOn w:val="Normal"/>
    <w:next w:val="BodyText"/>
    <w:link w:val="TitleChar"/>
    <w:uiPriority w:val="10"/>
    <w:unhideWhenUsed/>
    <w:qFormat/>
    <w:rsid w:val="00B461DB"/>
    <w:pPr>
      <w:keepNext/>
      <w:spacing w:after="240"/>
      <w:contextualSpacing/>
      <w:jc w:val="center"/>
    </w:pPr>
    <w:rPr>
      <w:rFonts w:eastAsiaTheme="majorEastAsia" w:cstheme="majorBidi"/>
      <w:b/>
      <w:sz w:val="32"/>
      <w:szCs w:val="52"/>
    </w:rPr>
  </w:style>
  <w:style w:type="character" w:customStyle="1" w:styleId="TitleChar">
    <w:name w:val="Title Char"/>
    <w:basedOn w:val="DefaultParagraphFont"/>
    <w:link w:val="Title"/>
    <w:uiPriority w:val="10"/>
    <w:rsid w:val="00B461DB"/>
    <w:rPr>
      <w:rFonts w:eastAsiaTheme="majorEastAsia" w:cstheme="majorBidi"/>
      <w:b/>
      <w:sz w:val="32"/>
      <w:szCs w:val="52"/>
    </w:rPr>
  </w:style>
  <w:style w:type="paragraph" w:styleId="TOAHeading">
    <w:name w:val="toa heading"/>
    <w:basedOn w:val="Normal"/>
    <w:next w:val="Normal"/>
    <w:uiPriority w:val="99"/>
    <w:semiHidden/>
    <w:rsid w:val="00D87787"/>
    <w:pPr>
      <w:spacing w:before="120"/>
    </w:pPr>
    <w:rPr>
      <w:rFonts w:eastAsiaTheme="majorEastAsia" w:cstheme="majorBidi"/>
      <w:b/>
      <w:bCs/>
    </w:rPr>
  </w:style>
  <w:style w:type="character" w:customStyle="1" w:styleId="Heading1Char">
    <w:name w:val="Heading 1 Char"/>
    <w:basedOn w:val="DefaultParagraphFont"/>
    <w:link w:val="Heading1"/>
    <w:rsid w:val="00763875"/>
    <w:rPr>
      <w:rFonts w:eastAsiaTheme="majorEastAsia" w:cstheme="majorBidi"/>
      <w:bCs/>
      <w:szCs w:val="28"/>
    </w:rPr>
  </w:style>
  <w:style w:type="paragraph" w:styleId="TOCHeading">
    <w:name w:val="TOC Heading"/>
    <w:basedOn w:val="Normal"/>
    <w:next w:val="Normal"/>
    <w:uiPriority w:val="39"/>
    <w:semiHidden/>
    <w:rsid w:val="00D87787"/>
  </w:style>
  <w:style w:type="paragraph" w:styleId="BodyText">
    <w:name w:val="Body Text"/>
    <w:basedOn w:val="Normal"/>
    <w:link w:val="BodyTextChar"/>
    <w:qFormat/>
    <w:rsid w:val="00763875"/>
    <w:pPr>
      <w:spacing w:after="240"/>
      <w:jc w:val="both"/>
    </w:pPr>
  </w:style>
  <w:style w:type="character" w:customStyle="1" w:styleId="BodyTextChar">
    <w:name w:val="Body Text Char"/>
    <w:basedOn w:val="DefaultParagraphFont"/>
    <w:link w:val="BodyText"/>
    <w:rsid w:val="00636330"/>
  </w:style>
  <w:style w:type="paragraph" w:styleId="BodyText3">
    <w:name w:val="Body Text 3"/>
    <w:basedOn w:val="Normal"/>
    <w:link w:val="BodyText3Char"/>
    <w:qFormat/>
    <w:rsid w:val="00263968"/>
    <w:pPr>
      <w:spacing w:after="240"/>
    </w:pPr>
    <w:rPr>
      <w:szCs w:val="16"/>
    </w:rPr>
  </w:style>
  <w:style w:type="character" w:customStyle="1" w:styleId="BodyText3Char">
    <w:name w:val="Body Text 3 Char"/>
    <w:basedOn w:val="DefaultParagraphFont"/>
    <w:link w:val="BodyText3"/>
    <w:rsid w:val="00636330"/>
    <w:rPr>
      <w:szCs w:val="16"/>
    </w:rPr>
  </w:style>
  <w:style w:type="paragraph" w:styleId="BodyTextFirstIndent">
    <w:name w:val="Body Text First Indent"/>
    <w:basedOn w:val="BodyText"/>
    <w:link w:val="BodyTextFirstIndentChar"/>
    <w:qFormat/>
    <w:rsid w:val="00263968"/>
    <w:pPr>
      <w:ind w:firstLine="1440"/>
    </w:pPr>
  </w:style>
  <w:style w:type="character" w:customStyle="1" w:styleId="BodyTextFirstIndentChar">
    <w:name w:val="Body Text First Indent Char"/>
    <w:basedOn w:val="BodyTextChar"/>
    <w:link w:val="BodyTextFirstIndent"/>
    <w:rsid w:val="00636330"/>
  </w:style>
  <w:style w:type="paragraph" w:styleId="BodyTextIndent">
    <w:name w:val="Body Text Indent"/>
    <w:basedOn w:val="Normal"/>
    <w:link w:val="BodyTextIndentChar"/>
    <w:qFormat/>
    <w:rsid w:val="00263968"/>
    <w:pPr>
      <w:spacing w:after="240"/>
      <w:ind w:left="720"/>
    </w:pPr>
  </w:style>
  <w:style w:type="character" w:customStyle="1" w:styleId="BodyTextIndentChar">
    <w:name w:val="Body Text Indent Char"/>
    <w:basedOn w:val="DefaultParagraphFont"/>
    <w:link w:val="BodyTextIndent"/>
    <w:rsid w:val="00636330"/>
  </w:style>
  <w:style w:type="paragraph" w:styleId="BodyTextFirstIndent2">
    <w:name w:val="Body Text First Indent 2"/>
    <w:basedOn w:val="BodyTextIndent"/>
    <w:link w:val="BodyTextFirstIndent2Char"/>
    <w:qFormat/>
    <w:rsid w:val="00263968"/>
    <w:pPr>
      <w:ind w:firstLine="1440"/>
    </w:pPr>
  </w:style>
  <w:style w:type="character" w:customStyle="1" w:styleId="BodyTextFirstIndent2Char">
    <w:name w:val="Body Text First Indent 2 Char"/>
    <w:basedOn w:val="BodyTextIndentChar"/>
    <w:link w:val="BodyTextFirstIndent2"/>
    <w:rsid w:val="00636330"/>
  </w:style>
  <w:style w:type="paragraph" w:styleId="BodyTextIndent2">
    <w:name w:val="Body Text Indent 2"/>
    <w:basedOn w:val="Normal"/>
    <w:link w:val="BodyTextIndent2Char"/>
    <w:qFormat/>
    <w:rsid w:val="008028AB"/>
    <w:pPr>
      <w:spacing w:after="120" w:line="480" w:lineRule="auto"/>
      <w:ind w:left="720"/>
    </w:pPr>
  </w:style>
  <w:style w:type="character" w:customStyle="1" w:styleId="BodyTextIndent2Char">
    <w:name w:val="Body Text Indent 2 Char"/>
    <w:basedOn w:val="DefaultParagraphFont"/>
    <w:link w:val="BodyTextIndent2"/>
    <w:rsid w:val="00636330"/>
  </w:style>
  <w:style w:type="paragraph" w:styleId="BodyTextIndent3">
    <w:name w:val="Body Text Indent 3"/>
    <w:basedOn w:val="Normal"/>
    <w:link w:val="BodyTextIndent3Char"/>
    <w:qFormat/>
    <w:rsid w:val="00263968"/>
    <w:pPr>
      <w:spacing w:after="240"/>
      <w:ind w:left="720"/>
    </w:pPr>
    <w:rPr>
      <w:szCs w:val="16"/>
    </w:rPr>
  </w:style>
  <w:style w:type="character" w:customStyle="1" w:styleId="BodyTextIndent3Char">
    <w:name w:val="Body Text Indent 3 Char"/>
    <w:basedOn w:val="DefaultParagraphFont"/>
    <w:link w:val="BodyTextIndent3"/>
    <w:rsid w:val="00636330"/>
    <w:rPr>
      <w:szCs w:val="16"/>
    </w:rPr>
  </w:style>
  <w:style w:type="character" w:customStyle="1" w:styleId="Heading2Char">
    <w:name w:val="Heading 2 Char"/>
    <w:basedOn w:val="DefaultParagraphFont"/>
    <w:link w:val="Heading2"/>
    <w:semiHidden/>
    <w:rsid w:val="00763875"/>
    <w:rPr>
      <w:rFonts w:eastAsiaTheme="majorEastAsia" w:cstheme="majorBidi"/>
      <w:bCs/>
      <w:szCs w:val="26"/>
    </w:rPr>
  </w:style>
  <w:style w:type="character" w:customStyle="1" w:styleId="Heading3Char">
    <w:name w:val="Heading 3 Char"/>
    <w:basedOn w:val="DefaultParagraphFont"/>
    <w:link w:val="Heading3"/>
    <w:semiHidden/>
    <w:rsid w:val="00763875"/>
    <w:rPr>
      <w:rFonts w:eastAsiaTheme="majorEastAsia" w:cstheme="majorBidi"/>
      <w:bCs/>
    </w:rPr>
  </w:style>
  <w:style w:type="character" w:customStyle="1" w:styleId="Heading4Char">
    <w:name w:val="Heading 4 Char"/>
    <w:basedOn w:val="DefaultParagraphFont"/>
    <w:link w:val="Heading4"/>
    <w:semiHidden/>
    <w:rsid w:val="00763875"/>
    <w:rPr>
      <w:rFonts w:eastAsiaTheme="majorEastAsia" w:cstheme="majorBidi"/>
      <w:bCs/>
      <w:iCs/>
    </w:rPr>
  </w:style>
  <w:style w:type="character" w:customStyle="1" w:styleId="Heading5Char">
    <w:name w:val="Heading 5 Char"/>
    <w:basedOn w:val="DefaultParagraphFont"/>
    <w:link w:val="Heading5"/>
    <w:semiHidden/>
    <w:rsid w:val="00763875"/>
    <w:rPr>
      <w:rFonts w:eastAsiaTheme="majorEastAsia" w:cstheme="majorBidi"/>
    </w:rPr>
  </w:style>
  <w:style w:type="character" w:customStyle="1" w:styleId="Heading6Char">
    <w:name w:val="Heading 6 Char"/>
    <w:basedOn w:val="DefaultParagraphFont"/>
    <w:link w:val="Heading6"/>
    <w:semiHidden/>
    <w:rsid w:val="00763875"/>
    <w:rPr>
      <w:rFonts w:eastAsiaTheme="majorEastAsia" w:cstheme="majorBidi"/>
      <w:iCs/>
    </w:rPr>
  </w:style>
  <w:style w:type="character" w:customStyle="1" w:styleId="Heading7Char">
    <w:name w:val="Heading 7 Char"/>
    <w:basedOn w:val="DefaultParagraphFont"/>
    <w:link w:val="Heading7"/>
    <w:semiHidden/>
    <w:rsid w:val="00763875"/>
    <w:rPr>
      <w:rFonts w:eastAsiaTheme="majorEastAsia" w:cstheme="majorBidi"/>
      <w:iCs/>
    </w:rPr>
  </w:style>
  <w:style w:type="character" w:customStyle="1" w:styleId="Heading8Char">
    <w:name w:val="Heading 8 Char"/>
    <w:basedOn w:val="DefaultParagraphFont"/>
    <w:link w:val="Heading8"/>
    <w:semiHidden/>
    <w:rsid w:val="00763875"/>
    <w:rPr>
      <w:rFonts w:eastAsiaTheme="majorEastAsia" w:cstheme="majorBidi"/>
      <w:szCs w:val="20"/>
    </w:rPr>
  </w:style>
  <w:style w:type="character" w:customStyle="1" w:styleId="Heading9Char">
    <w:name w:val="Heading 9 Char"/>
    <w:basedOn w:val="DefaultParagraphFont"/>
    <w:link w:val="Heading9"/>
    <w:semiHidden/>
    <w:rsid w:val="00763875"/>
    <w:rPr>
      <w:rFonts w:eastAsiaTheme="majorEastAsia" w:cstheme="majorBidi"/>
      <w:iCs/>
      <w:szCs w:val="20"/>
    </w:rPr>
  </w:style>
  <w:style w:type="paragraph" w:customStyle="1" w:styleId="Address">
    <w:name w:val="Address"/>
    <w:basedOn w:val="BodyText"/>
    <w:qFormat/>
    <w:rsid w:val="00D557A5"/>
    <w:pPr>
      <w:jc w:val="left"/>
    </w:pPr>
  </w:style>
  <w:style w:type="paragraph" w:styleId="FootnoteText">
    <w:name w:val="footnote text"/>
    <w:basedOn w:val="Normal"/>
    <w:link w:val="FootnoteTextChar"/>
    <w:uiPriority w:val="99"/>
    <w:unhideWhenUsed/>
    <w:rsid w:val="00B1723D"/>
    <w:rPr>
      <w:sz w:val="20"/>
      <w:szCs w:val="20"/>
    </w:rPr>
  </w:style>
  <w:style w:type="character" w:customStyle="1" w:styleId="FootnoteTextChar">
    <w:name w:val="Footnote Text Char"/>
    <w:basedOn w:val="DefaultParagraphFont"/>
    <w:link w:val="FootnoteText"/>
    <w:uiPriority w:val="99"/>
    <w:rsid w:val="00B1723D"/>
    <w:rPr>
      <w:sz w:val="20"/>
      <w:szCs w:val="20"/>
    </w:rPr>
  </w:style>
  <w:style w:type="character" w:styleId="FootnoteReference">
    <w:name w:val="footnote reference"/>
    <w:basedOn w:val="DefaultParagraphFont"/>
    <w:uiPriority w:val="99"/>
    <w:semiHidden/>
    <w:unhideWhenUsed/>
    <w:rsid w:val="00B1723D"/>
    <w:rPr>
      <w:vertAlign w:val="superscript"/>
    </w:rPr>
  </w:style>
  <w:style w:type="character" w:styleId="Hyperlink">
    <w:name w:val="Hyperlink"/>
    <w:basedOn w:val="DefaultParagraphFont"/>
    <w:uiPriority w:val="99"/>
    <w:unhideWhenUsed/>
    <w:rsid w:val="000444A9"/>
    <w:rPr>
      <w:color w:val="0000FF" w:themeColor="hyperlink"/>
      <w:u w:val="single"/>
    </w:rPr>
  </w:style>
  <w:style w:type="character" w:styleId="UnresolvedMention">
    <w:name w:val="Unresolved Mention"/>
    <w:basedOn w:val="DefaultParagraphFont"/>
    <w:uiPriority w:val="99"/>
    <w:semiHidden/>
    <w:unhideWhenUsed/>
    <w:rsid w:val="000444A9"/>
    <w:rPr>
      <w:color w:val="605E5C"/>
      <w:shd w:val="clear" w:color="auto" w:fill="E1DFDD"/>
    </w:rPr>
  </w:style>
  <w:style w:type="paragraph" w:styleId="EndnoteText">
    <w:name w:val="endnote text"/>
    <w:basedOn w:val="Normal"/>
    <w:link w:val="EndnoteTextChar"/>
    <w:uiPriority w:val="99"/>
    <w:semiHidden/>
    <w:unhideWhenUsed/>
    <w:rsid w:val="007D160D"/>
    <w:rPr>
      <w:sz w:val="20"/>
      <w:szCs w:val="20"/>
    </w:rPr>
  </w:style>
  <w:style w:type="character" w:customStyle="1" w:styleId="EndnoteTextChar">
    <w:name w:val="Endnote Text Char"/>
    <w:basedOn w:val="DefaultParagraphFont"/>
    <w:link w:val="EndnoteText"/>
    <w:uiPriority w:val="99"/>
    <w:semiHidden/>
    <w:rsid w:val="007D160D"/>
    <w:rPr>
      <w:sz w:val="20"/>
      <w:szCs w:val="20"/>
    </w:rPr>
  </w:style>
  <w:style w:type="character" w:styleId="EndnoteReference">
    <w:name w:val="endnote reference"/>
    <w:basedOn w:val="DefaultParagraphFont"/>
    <w:uiPriority w:val="99"/>
    <w:semiHidden/>
    <w:unhideWhenUsed/>
    <w:rsid w:val="007D1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11023">
      <w:bodyDiv w:val="1"/>
      <w:marLeft w:val="0"/>
      <w:marRight w:val="0"/>
      <w:marTop w:val="0"/>
      <w:marBottom w:val="0"/>
      <w:divBdr>
        <w:top w:val="none" w:sz="0" w:space="0" w:color="auto"/>
        <w:left w:val="none" w:sz="0" w:space="0" w:color="auto"/>
        <w:bottom w:val="none" w:sz="0" w:space="0" w:color="auto"/>
        <w:right w:val="none" w:sz="0" w:space="0" w:color="auto"/>
      </w:divBdr>
    </w:div>
    <w:div w:id="166280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celocal.com/new-york-city/entertainment/daugavas_vanagi_latvian_welfare_associ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ker%20Bott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06F16-C484-4E1C-9507-06A2769F1DD2}">
  <ds:schemaRefs>
    <ds:schemaRef ds:uri="http://schemas.openxmlformats.org/officeDocument/2006/bibliography"/>
  </ds:schemaRefs>
</ds:datastoreItem>
</file>

<file path=docMetadata/LabelInfo.xml><?xml version="1.0" encoding="utf-8"?>
<clbl:labelList xmlns:clbl="http://schemas.microsoft.com/office/2020/mipLabelMetadata">
  <clbl:label id="{bb24e89f-6132-424b-9c64-0340397f5d20}" enabled="1" method="Privileged" siteId="{0159e9d0-09a0-4edf-96ba-a3deea363c28}" contentBits="0" removed="0"/>
</clbl:labelList>
</file>

<file path=docProps/app.xml><?xml version="1.0" encoding="utf-8"?>
<Properties xmlns="http://schemas.openxmlformats.org/officeDocument/2006/extended-properties" xmlns:vt="http://schemas.openxmlformats.org/officeDocument/2006/docPropsVTypes">
  <Template>Blank</Template>
  <TotalTime>3</TotalTime>
  <Pages>12</Pages>
  <Words>3424</Words>
  <Characters>20309</Characters>
  <Application>Microsoft Office Word</Application>
  <DocSecurity>0</DocSecurity>
  <Lines>356</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Avena, Laura</dc:creator>
  <cp:lastModifiedBy>Freimane, Liga @ New York</cp:lastModifiedBy>
  <cp:revision>4</cp:revision>
  <dcterms:created xsi:type="dcterms:W3CDTF">2026-04-14T15:36:00Z</dcterms:created>
  <dcterms:modified xsi:type="dcterms:W3CDTF">2026-04-14T17:57:00Z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 </vt:lpwstr>
  </property>
  <property fmtid="{D5CDD505-2E9C-101B-9397-08002B2CF9AE}" pid="3" name="DocumentType">
    <vt:lpwstr>pgBlank</vt:lpwstr>
  </property>
</Properties>
</file>